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9E5D" w14:textId="298BEEF8" w:rsidR="00B54F26" w:rsidRDefault="00CC3227" w:rsidP="00CC3227">
      <w:pPr>
        <w:spacing w:before="2880"/>
        <w:rPr>
          <w:rFonts w:eastAsiaTheme="minorHAnsi" w:cs="Arial"/>
          <w:sz w:val="22"/>
        </w:rPr>
      </w:pPr>
      <w:bookmarkStart w:id="0" w:name="_Hlk211331885"/>
      <w:permStart w:id="615596620" w:edGrp="everyone"/>
      <w:r>
        <w:rPr>
          <w:noProof/>
          <w:lang w:eastAsia="da-DK"/>
        </w:rPr>
        <mc:AlternateContent>
          <mc:Choice Requires="wps">
            <w:drawing>
              <wp:inline distT="0" distB="0" distL="0" distR="0" wp14:anchorId="3670620B" wp14:editId="7A9D6A93">
                <wp:extent cx="6032500" cy="939800"/>
                <wp:effectExtent l="0" t="0" r="6350" b="12700"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0" cy="93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E4D285" w14:textId="4DA8BFCA" w:rsidR="00CC3227" w:rsidRPr="00A72374" w:rsidRDefault="00053D6B" w:rsidP="00053D6B">
                            <w:pPr>
                              <w:pStyle w:val="Titel"/>
                              <w:jc w:val="center"/>
                            </w:pPr>
                            <w:r>
                              <w:t>Rådgivningslog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670620B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width:475pt;height:7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" filled="f" stroked="f" strokeweight=".5pt">
                <v:textbox inset="0,0,0,0">
                  <w:txbxContent>
                    <w:p w14:paraId="04E4D285" w14:textId="4DA8BFCA" w:rsidR="00CC3227" w:rsidRPr="00A72374" w:rsidRDefault="00053D6B" w:rsidP="00053D6B">
                      <w:pPr>
                        <w:pStyle w:val="Titel"/>
                        <w:jc w:val="center"/>
                      </w:pPr>
                      <w:r>
                        <w:t>Rådgivningslog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permEnd w:id="615596620"/>
      <w:r w:rsidR="00B54F26">
        <w:rPr>
          <w:rFonts w:eastAsiaTheme="minorHAnsi" w:cs="Arial"/>
          <w:sz w:val="22"/>
        </w:rPr>
        <w:br w:type="page"/>
      </w:r>
    </w:p>
    <w:sdt>
      <w:sdtPr>
        <w:rPr>
          <w:rFonts w:eastAsiaTheme="minorEastAsia" w:cstheme="minorBidi"/>
          <w:b w:val="0"/>
          <w:color w:val="auto"/>
          <w:sz w:val="18"/>
          <w:szCs w:val="22"/>
        </w:rPr>
        <w:id w:val="-1423560966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CBB9BE3" w14:textId="12B219C6" w:rsidR="00082545" w:rsidRPr="00BA1549" w:rsidRDefault="00082545" w:rsidP="00082545">
          <w:pPr>
            <w:pStyle w:val="Overskrift2"/>
            <w:spacing w:after="240"/>
            <w:rPr>
              <w:rStyle w:val="Overskrift1Tegn"/>
              <w:b/>
              <w:bCs w:val="0"/>
            </w:rPr>
          </w:pPr>
          <w:r w:rsidRPr="00BA1549">
            <w:rPr>
              <w:rStyle w:val="Overskrift1Tegn"/>
              <w:b/>
              <w:bCs w:val="0"/>
            </w:rPr>
            <w:t>Indhold</w:t>
          </w:r>
        </w:p>
        <w:p w14:paraId="72F44166" w14:textId="1957CE7F" w:rsidR="00082545" w:rsidRPr="00082545" w:rsidRDefault="00082545" w:rsidP="00082545">
          <w:pPr>
            <w:pStyle w:val="Indholdsfortegnelse1"/>
            <w:tabs>
              <w:tab w:val="right" w:leader="dot" w:pos="9622"/>
            </w:tabs>
            <w:ind w:firstLine="220"/>
            <w:rPr>
              <w:rFonts w:asciiTheme="minorHAnsi" w:hAnsiTheme="minorHAnsi"/>
              <w:noProof/>
              <w:kern w:val="2"/>
              <w:sz w:val="28"/>
              <w:szCs w:val="28"/>
              <w:lang w:eastAsia="da-DK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3333957" w:history="1">
            <w:r w:rsidRPr="00082545">
              <w:rPr>
                <w:rStyle w:val="Hyperlink"/>
                <w:noProof/>
                <w:sz w:val="20"/>
                <w:szCs w:val="24"/>
              </w:rPr>
              <w:t>Fakta-oplysninger</w:t>
            </w:r>
            <w:r w:rsidRPr="00082545">
              <w:rPr>
                <w:noProof/>
                <w:webHidden/>
                <w:sz w:val="20"/>
                <w:szCs w:val="24"/>
              </w:rPr>
              <w:tab/>
            </w:r>
            <w:r w:rsidRPr="00082545">
              <w:rPr>
                <w:noProof/>
                <w:webHidden/>
                <w:sz w:val="20"/>
                <w:szCs w:val="24"/>
              </w:rPr>
              <w:fldChar w:fldCharType="begin"/>
            </w:r>
            <w:r w:rsidRPr="00082545">
              <w:rPr>
                <w:noProof/>
                <w:webHidden/>
                <w:sz w:val="20"/>
                <w:szCs w:val="24"/>
              </w:rPr>
              <w:instrText xml:space="preserve"> PAGEREF _Toc223333957 \h </w:instrText>
            </w:r>
            <w:r w:rsidRPr="00082545">
              <w:rPr>
                <w:noProof/>
                <w:webHidden/>
                <w:sz w:val="20"/>
                <w:szCs w:val="24"/>
              </w:rPr>
            </w:r>
            <w:r w:rsidRPr="00082545">
              <w:rPr>
                <w:noProof/>
                <w:webHidden/>
                <w:sz w:val="20"/>
                <w:szCs w:val="24"/>
              </w:rPr>
              <w:fldChar w:fldCharType="separate"/>
            </w:r>
            <w:r w:rsidRPr="00082545">
              <w:rPr>
                <w:noProof/>
                <w:webHidden/>
                <w:sz w:val="20"/>
                <w:szCs w:val="24"/>
              </w:rPr>
              <w:t>3</w:t>
            </w:r>
            <w:r w:rsidRPr="00082545">
              <w:rPr>
                <w:noProof/>
                <w:webHidden/>
                <w:sz w:val="20"/>
                <w:szCs w:val="24"/>
              </w:rPr>
              <w:fldChar w:fldCharType="end"/>
            </w:r>
          </w:hyperlink>
        </w:p>
        <w:p w14:paraId="1F7DCF42" w14:textId="24CD4209" w:rsidR="00082545" w:rsidRPr="00082545" w:rsidRDefault="00000000">
          <w:pPr>
            <w:pStyle w:val="Indholdsfortegnelse2"/>
            <w:tabs>
              <w:tab w:val="right" w:leader="dot" w:pos="9622"/>
            </w:tabs>
            <w:rPr>
              <w:rFonts w:asciiTheme="minorHAnsi" w:hAnsiTheme="minorHAnsi"/>
              <w:noProof/>
              <w:kern w:val="2"/>
              <w:sz w:val="28"/>
              <w:szCs w:val="28"/>
              <w:lang w:eastAsia="da-DK"/>
              <w14:ligatures w14:val="standardContextual"/>
            </w:rPr>
          </w:pPr>
          <w:hyperlink w:anchor="_Toc223333958" w:history="1">
            <w:r w:rsidR="00082545" w:rsidRPr="00082545">
              <w:rPr>
                <w:rStyle w:val="Hyperlink"/>
                <w:noProof/>
                <w:sz w:val="20"/>
                <w:szCs w:val="24"/>
              </w:rPr>
              <w:t>Overblik over møder og aktiviteter i rådgivningsforløbet</w:t>
            </w:r>
            <w:r w:rsidR="00082545" w:rsidRPr="00082545">
              <w:rPr>
                <w:noProof/>
                <w:webHidden/>
                <w:sz w:val="20"/>
                <w:szCs w:val="24"/>
              </w:rPr>
              <w:tab/>
            </w:r>
            <w:r w:rsidR="00082545" w:rsidRPr="00082545">
              <w:rPr>
                <w:noProof/>
                <w:webHidden/>
                <w:sz w:val="20"/>
                <w:szCs w:val="24"/>
              </w:rPr>
              <w:fldChar w:fldCharType="begin"/>
            </w:r>
            <w:r w:rsidR="00082545" w:rsidRPr="00082545">
              <w:rPr>
                <w:noProof/>
                <w:webHidden/>
                <w:sz w:val="20"/>
                <w:szCs w:val="24"/>
              </w:rPr>
              <w:instrText xml:space="preserve"> PAGEREF _Toc223333958 \h </w:instrText>
            </w:r>
            <w:r w:rsidR="00082545" w:rsidRPr="00082545">
              <w:rPr>
                <w:noProof/>
                <w:webHidden/>
                <w:sz w:val="20"/>
                <w:szCs w:val="24"/>
              </w:rPr>
            </w:r>
            <w:r w:rsidR="00082545" w:rsidRPr="00082545">
              <w:rPr>
                <w:noProof/>
                <w:webHidden/>
                <w:sz w:val="20"/>
                <w:szCs w:val="24"/>
              </w:rPr>
              <w:fldChar w:fldCharType="separate"/>
            </w:r>
            <w:r w:rsidR="00082545" w:rsidRPr="00082545">
              <w:rPr>
                <w:noProof/>
                <w:webHidden/>
                <w:sz w:val="20"/>
                <w:szCs w:val="24"/>
              </w:rPr>
              <w:t>3</w:t>
            </w:r>
            <w:r w:rsidR="00082545" w:rsidRPr="00082545">
              <w:rPr>
                <w:noProof/>
                <w:webHidden/>
                <w:sz w:val="20"/>
                <w:szCs w:val="24"/>
              </w:rPr>
              <w:fldChar w:fldCharType="end"/>
            </w:r>
          </w:hyperlink>
        </w:p>
        <w:p w14:paraId="3884CB5A" w14:textId="0831023A" w:rsidR="00082545" w:rsidRPr="00082545" w:rsidRDefault="00000000">
          <w:pPr>
            <w:pStyle w:val="Indholdsfortegnelse2"/>
            <w:tabs>
              <w:tab w:val="right" w:leader="dot" w:pos="9622"/>
            </w:tabs>
            <w:rPr>
              <w:rFonts w:asciiTheme="minorHAnsi" w:hAnsiTheme="minorHAnsi"/>
              <w:noProof/>
              <w:kern w:val="2"/>
              <w:sz w:val="28"/>
              <w:szCs w:val="28"/>
              <w:lang w:eastAsia="da-DK"/>
              <w14:ligatures w14:val="standardContextual"/>
            </w:rPr>
          </w:pPr>
          <w:hyperlink w:anchor="_Toc223333959" w:history="1">
            <w:r w:rsidR="00082545" w:rsidRPr="00082545">
              <w:rPr>
                <w:rStyle w:val="Hyperlink"/>
                <w:noProof/>
                <w:sz w:val="20"/>
                <w:szCs w:val="24"/>
              </w:rPr>
              <w:t>Inddragelse af barnet/den unge</w:t>
            </w:r>
            <w:r w:rsidR="00082545" w:rsidRPr="00082545">
              <w:rPr>
                <w:noProof/>
                <w:webHidden/>
                <w:sz w:val="20"/>
                <w:szCs w:val="24"/>
              </w:rPr>
              <w:tab/>
            </w:r>
            <w:r w:rsidR="00082545" w:rsidRPr="00082545">
              <w:rPr>
                <w:noProof/>
                <w:webHidden/>
                <w:sz w:val="20"/>
                <w:szCs w:val="24"/>
              </w:rPr>
              <w:fldChar w:fldCharType="begin"/>
            </w:r>
            <w:r w:rsidR="00082545" w:rsidRPr="00082545">
              <w:rPr>
                <w:noProof/>
                <w:webHidden/>
                <w:sz w:val="20"/>
                <w:szCs w:val="24"/>
              </w:rPr>
              <w:instrText xml:space="preserve"> PAGEREF _Toc223333959 \h </w:instrText>
            </w:r>
            <w:r w:rsidR="00082545" w:rsidRPr="00082545">
              <w:rPr>
                <w:noProof/>
                <w:webHidden/>
                <w:sz w:val="20"/>
                <w:szCs w:val="24"/>
              </w:rPr>
            </w:r>
            <w:r w:rsidR="00082545" w:rsidRPr="00082545">
              <w:rPr>
                <w:noProof/>
                <w:webHidden/>
                <w:sz w:val="20"/>
                <w:szCs w:val="24"/>
              </w:rPr>
              <w:fldChar w:fldCharType="separate"/>
            </w:r>
            <w:r w:rsidR="00082545" w:rsidRPr="00082545">
              <w:rPr>
                <w:noProof/>
                <w:webHidden/>
                <w:sz w:val="20"/>
                <w:szCs w:val="24"/>
              </w:rPr>
              <w:t>4</w:t>
            </w:r>
            <w:r w:rsidR="00082545" w:rsidRPr="00082545">
              <w:rPr>
                <w:noProof/>
                <w:webHidden/>
                <w:sz w:val="20"/>
                <w:szCs w:val="24"/>
              </w:rPr>
              <w:fldChar w:fldCharType="end"/>
            </w:r>
          </w:hyperlink>
        </w:p>
        <w:p w14:paraId="597A1442" w14:textId="3784A712" w:rsidR="00082545" w:rsidRPr="00082545" w:rsidRDefault="00000000">
          <w:pPr>
            <w:pStyle w:val="Indholdsfortegnelse2"/>
            <w:tabs>
              <w:tab w:val="right" w:leader="dot" w:pos="9622"/>
            </w:tabs>
            <w:rPr>
              <w:rFonts w:asciiTheme="minorHAnsi" w:hAnsiTheme="minorHAnsi"/>
              <w:noProof/>
              <w:kern w:val="2"/>
              <w:sz w:val="28"/>
              <w:szCs w:val="28"/>
              <w:lang w:eastAsia="da-DK"/>
              <w14:ligatures w14:val="standardContextual"/>
            </w:rPr>
          </w:pPr>
          <w:hyperlink w:anchor="_Toc223333960" w:history="1">
            <w:r w:rsidR="00082545" w:rsidRPr="00082545">
              <w:rPr>
                <w:rStyle w:val="Hyperlink"/>
                <w:noProof/>
                <w:sz w:val="20"/>
                <w:szCs w:val="24"/>
              </w:rPr>
              <w:t>Mål og samarbejdsaftaler</w:t>
            </w:r>
            <w:r w:rsidR="00082545" w:rsidRPr="00082545">
              <w:rPr>
                <w:noProof/>
                <w:webHidden/>
                <w:sz w:val="20"/>
                <w:szCs w:val="24"/>
              </w:rPr>
              <w:tab/>
            </w:r>
            <w:r w:rsidR="00082545" w:rsidRPr="00082545">
              <w:rPr>
                <w:noProof/>
                <w:webHidden/>
                <w:sz w:val="20"/>
                <w:szCs w:val="24"/>
              </w:rPr>
              <w:fldChar w:fldCharType="begin"/>
            </w:r>
            <w:r w:rsidR="00082545" w:rsidRPr="00082545">
              <w:rPr>
                <w:noProof/>
                <w:webHidden/>
                <w:sz w:val="20"/>
                <w:szCs w:val="24"/>
              </w:rPr>
              <w:instrText xml:space="preserve"> PAGEREF _Toc223333960 \h </w:instrText>
            </w:r>
            <w:r w:rsidR="00082545" w:rsidRPr="00082545">
              <w:rPr>
                <w:noProof/>
                <w:webHidden/>
                <w:sz w:val="20"/>
                <w:szCs w:val="24"/>
              </w:rPr>
            </w:r>
            <w:r w:rsidR="00082545" w:rsidRPr="00082545">
              <w:rPr>
                <w:noProof/>
                <w:webHidden/>
                <w:sz w:val="20"/>
                <w:szCs w:val="24"/>
              </w:rPr>
              <w:fldChar w:fldCharType="separate"/>
            </w:r>
            <w:r w:rsidR="00082545" w:rsidRPr="00082545">
              <w:rPr>
                <w:noProof/>
                <w:webHidden/>
                <w:sz w:val="20"/>
                <w:szCs w:val="24"/>
              </w:rPr>
              <w:t>5</w:t>
            </w:r>
            <w:r w:rsidR="00082545" w:rsidRPr="00082545">
              <w:rPr>
                <w:noProof/>
                <w:webHidden/>
                <w:sz w:val="20"/>
                <w:szCs w:val="24"/>
              </w:rPr>
              <w:fldChar w:fldCharType="end"/>
            </w:r>
          </w:hyperlink>
        </w:p>
        <w:p w14:paraId="241F924D" w14:textId="5A1B8DEF" w:rsidR="00082545" w:rsidRPr="00082545" w:rsidRDefault="00000000">
          <w:pPr>
            <w:pStyle w:val="Indholdsfortegnelse2"/>
            <w:tabs>
              <w:tab w:val="right" w:leader="dot" w:pos="9622"/>
            </w:tabs>
            <w:rPr>
              <w:rFonts w:asciiTheme="minorHAnsi" w:hAnsiTheme="minorHAnsi"/>
              <w:noProof/>
              <w:kern w:val="2"/>
              <w:sz w:val="28"/>
              <w:szCs w:val="28"/>
              <w:lang w:eastAsia="da-DK"/>
              <w14:ligatures w14:val="standardContextual"/>
            </w:rPr>
          </w:pPr>
          <w:hyperlink w:anchor="_Toc223333962" w:history="1">
            <w:r w:rsidR="00082545" w:rsidRPr="00082545">
              <w:rPr>
                <w:rStyle w:val="Hyperlink"/>
                <w:noProof/>
                <w:sz w:val="20"/>
                <w:szCs w:val="24"/>
              </w:rPr>
              <w:t>Rolle- og opgavefordeling</w:t>
            </w:r>
            <w:r w:rsidR="00082545" w:rsidRPr="00082545">
              <w:rPr>
                <w:noProof/>
                <w:webHidden/>
                <w:sz w:val="20"/>
                <w:szCs w:val="24"/>
              </w:rPr>
              <w:tab/>
            </w:r>
            <w:r w:rsidR="00082545" w:rsidRPr="00082545">
              <w:rPr>
                <w:noProof/>
                <w:webHidden/>
                <w:sz w:val="20"/>
                <w:szCs w:val="24"/>
              </w:rPr>
              <w:fldChar w:fldCharType="begin"/>
            </w:r>
            <w:r w:rsidR="00082545" w:rsidRPr="00082545">
              <w:rPr>
                <w:noProof/>
                <w:webHidden/>
                <w:sz w:val="20"/>
                <w:szCs w:val="24"/>
              </w:rPr>
              <w:instrText xml:space="preserve"> PAGEREF _Toc223333962 \h </w:instrText>
            </w:r>
            <w:r w:rsidR="00082545" w:rsidRPr="00082545">
              <w:rPr>
                <w:noProof/>
                <w:webHidden/>
                <w:sz w:val="20"/>
                <w:szCs w:val="24"/>
              </w:rPr>
            </w:r>
            <w:r w:rsidR="00082545" w:rsidRPr="00082545">
              <w:rPr>
                <w:noProof/>
                <w:webHidden/>
                <w:sz w:val="20"/>
                <w:szCs w:val="24"/>
              </w:rPr>
              <w:fldChar w:fldCharType="separate"/>
            </w:r>
            <w:r w:rsidR="00082545" w:rsidRPr="00082545">
              <w:rPr>
                <w:noProof/>
                <w:webHidden/>
                <w:sz w:val="20"/>
                <w:szCs w:val="24"/>
              </w:rPr>
              <w:t>6</w:t>
            </w:r>
            <w:r w:rsidR="00082545" w:rsidRPr="00082545">
              <w:rPr>
                <w:noProof/>
                <w:webHidden/>
                <w:sz w:val="20"/>
                <w:szCs w:val="24"/>
              </w:rPr>
              <w:fldChar w:fldCharType="end"/>
            </w:r>
          </w:hyperlink>
        </w:p>
        <w:p w14:paraId="6A3C5BD4" w14:textId="77CE0F94" w:rsidR="00082545" w:rsidRPr="00082545" w:rsidRDefault="00000000">
          <w:pPr>
            <w:pStyle w:val="Indholdsfortegnelse2"/>
            <w:tabs>
              <w:tab w:val="right" w:leader="dot" w:pos="9622"/>
            </w:tabs>
            <w:rPr>
              <w:rFonts w:asciiTheme="minorHAnsi" w:hAnsiTheme="minorHAnsi"/>
              <w:noProof/>
              <w:kern w:val="2"/>
              <w:sz w:val="28"/>
              <w:szCs w:val="28"/>
              <w:lang w:eastAsia="da-DK"/>
              <w14:ligatures w14:val="standardContextual"/>
            </w:rPr>
          </w:pPr>
          <w:hyperlink w:anchor="_Toc223333963" w:history="1">
            <w:r w:rsidR="00082545" w:rsidRPr="00082545">
              <w:rPr>
                <w:rStyle w:val="Hyperlink"/>
                <w:noProof/>
                <w:sz w:val="20"/>
                <w:szCs w:val="24"/>
              </w:rPr>
              <w:t>Eventuelt opsamlingsnotater fra møder</w:t>
            </w:r>
            <w:r w:rsidR="00082545" w:rsidRPr="00082545">
              <w:rPr>
                <w:noProof/>
                <w:webHidden/>
                <w:sz w:val="20"/>
                <w:szCs w:val="24"/>
              </w:rPr>
              <w:tab/>
            </w:r>
            <w:r w:rsidR="00082545" w:rsidRPr="00082545">
              <w:rPr>
                <w:noProof/>
                <w:webHidden/>
                <w:sz w:val="20"/>
                <w:szCs w:val="24"/>
              </w:rPr>
              <w:fldChar w:fldCharType="begin"/>
            </w:r>
            <w:r w:rsidR="00082545" w:rsidRPr="00082545">
              <w:rPr>
                <w:noProof/>
                <w:webHidden/>
                <w:sz w:val="20"/>
                <w:szCs w:val="24"/>
              </w:rPr>
              <w:instrText xml:space="preserve"> PAGEREF _Toc223333963 \h </w:instrText>
            </w:r>
            <w:r w:rsidR="00082545" w:rsidRPr="00082545">
              <w:rPr>
                <w:noProof/>
                <w:webHidden/>
                <w:sz w:val="20"/>
                <w:szCs w:val="24"/>
              </w:rPr>
            </w:r>
            <w:r w:rsidR="00082545" w:rsidRPr="00082545">
              <w:rPr>
                <w:noProof/>
                <w:webHidden/>
                <w:sz w:val="20"/>
                <w:szCs w:val="24"/>
              </w:rPr>
              <w:fldChar w:fldCharType="separate"/>
            </w:r>
            <w:r w:rsidR="00082545" w:rsidRPr="00082545">
              <w:rPr>
                <w:noProof/>
                <w:webHidden/>
                <w:sz w:val="20"/>
                <w:szCs w:val="24"/>
              </w:rPr>
              <w:t>7</w:t>
            </w:r>
            <w:r w:rsidR="00082545" w:rsidRPr="00082545">
              <w:rPr>
                <w:noProof/>
                <w:webHidden/>
                <w:sz w:val="20"/>
                <w:szCs w:val="24"/>
              </w:rPr>
              <w:fldChar w:fldCharType="end"/>
            </w:r>
          </w:hyperlink>
        </w:p>
        <w:p w14:paraId="4458570A" w14:textId="3738A22B" w:rsidR="00082545" w:rsidRDefault="00082545">
          <w:r>
            <w:rPr>
              <w:b/>
              <w:bCs/>
            </w:rPr>
            <w:fldChar w:fldCharType="end"/>
          </w:r>
        </w:p>
      </w:sdtContent>
    </w:sdt>
    <w:p w14:paraId="638E62CC" w14:textId="77777777" w:rsidR="00B54F26" w:rsidRDefault="00B54F26" w:rsidP="00B54F26">
      <w:pPr>
        <w:pBdr>
          <w:top w:val="single" w:sz="4" w:space="1" w:color="AF2A2E"/>
          <w:left w:val="single" w:sz="4" w:space="4" w:color="AF2A2E"/>
          <w:bottom w:val="single" w:sz="4" w:space="1" w:color="AF2A2E"/>
          <w:right w:val="single" w:sz="4" w:space="4" w:color="AF2A2E"/>
        </w:pBdr>
        <w:spacing w:line="276" w:lineRule="auto"/>
        <w:rPr>
          <w:rFonts w:cs="Arial"/>
          <w:b/>
          <w:bCs/>
          <w:color w:val="C00000"/>
          <w:sz w:val="20"/>
          <w:szCs w:val="20"/>
        </w:rPr>
      </w:pPr>
      <w:r w:rsidRPr="003F3A88">
        <w:rPr>
          <w:rFonts w:cs="Arial"/>
          <w:b/>
          <w:bCs/>
          <w:color w:val="C00000"/>
          <w:sz w:val="20"/>
          <w:szCs w:val="20"/>
        </w:rPr>
        <w:t>De fire centrale beskyttende faktorer:</w:t>
      </w:r>
    </w:p>
    <w:p w14:paraId="68711F6C" w14:textId="77777777" w:rsidR="00B54F26" w:rsidRPr="003F3A88" w:rsidRDefault="00B54F26" w:rsidP="00082545">
      <w:pPr>
        <w:numPr>
          <w:ilvl w:val="0"/>
          <w:numId w:val="10"/>
        </w:numPr>
        <w:pBdr>
          <w:top w:val="single" w:sz="4" w:space="1" w:color="AF2A2E"/>
          <w:left w:val="single" w:sz="4" w:space="4" w:color="AF2A2E"/>
          <w:bottom w:val="single" w:sz="4" w:space="1" w:color="AF2A2E"/>
          <w:right w:val="single" w:sz="4" w:space="4" w:color="AF2A2E"/>
        </w:pBdr>
        <w:spacing w:after="120" w:line="276" w:lineRule="auto"/>
        <w:ind w:left="425" w:hanging="425"/>
        <w:rPr>
          <w:rFonts w:cs="Arial"/>
          <w:sz w:val="20"/>
          <w:szCs w:val="20"/>
        </w:rPr>
      </w:pPr>
      <w:bookmarkStart w:id="1" w:name="_Hlk215475753"/>
      <w:r w:rsidRPr="003F3A88">
        <w:rPr>
          <w:rFonts w:cs="Arial"/>
          <w:sz w:val="20"/>
          <w:szCs w:val="20"/>
        </w:rPr>
        <w:t>Der skal udvikles en solid fælles viden om og fælles forståelse af barnet/den unges forudsætninger og behov.</w:t>
      </w:r>
    </w:p>
    <w:p w14:paraId="56CF60FA" w14:textId="77777777" w:rsidR="00B54F26" w:rsidRPr="003F3A88" w:rsidRDefault="00B54F26" w:rsidP="00082545">
      <w:pPr>
        <w:numPr>
          <w:ilvl w:val="0"/>
          <w:numId w:val="10"/>
        </w:numPr>
        <w:pBdr>
          <w:top w:val="single" w:sz="4" w:space="1" w:color="AF2A2E"/>
          <w:left w:val="single" w:sz="4" w:space="4" w:color="AF2A2E"/>
          <w:bottom w:val="single" w:sz="4" w:space="1" w:color="AF2A2E"/>
          <w:right w:val="single" w:sz="4" w:space="4" w:color="AF2A2E"/>
        </w:pBdr>
        <w:spacing w:after="120" w:line="276" w:lineRule="auto"/>
        <w:ind w:left="425" w:hanging="425"/>
        <w:rPr>
          <w:rFonts w:cs="Arial"/>
          <w:sz w:val="20"/>
          <w:szCs w:val="20"/>
        </w:rPr>
      </w:pPr>
      <w:r w:rsidRPr="003F3A88">
        <w:rPr>
          <w:rFonts w:cs="Arial"/>
          <w:sz w:val="20"/>
          <w:szCs w:val="20"/>
        </w:rPr>
        <w:t>Der skal samarbejdes og koordineres på tværs af skole, hjem og forvaltninger.</w:t>
      </w:r>
    </w:p>
    <w:p w14:paraId="6CC8427D" w14:textId="77777777" w:rsidR="00B54F26" w:rsidRPr="003F3A88" w:rsidRDefault="00B54F26" w:rsidP="00082545">
      <w:pPr>
        <w:numPr>
          <w:ilvl w:val="0"/>
          <w:numId w:val="10"/>
        </w:numPr>
        <w:pBdr>
          <w:top w:val="single" w:sz="4" w:space="1" w:color="AF2A2E"/>
          <w:left w:val="single" w:sz="4" w:space="4" w:color="AF2A2E"/>
          <w:bottom w:val="single" w:sz="4" w:space="1" w:color="AF2A2E"/>
          <w:right w:val="single" w:sz="4" w:space="4" w:color="AF2A2E"/>
        </w:pBdr>
        <w:spacing w:after="120" w:line="276" w:lineRule="auto"/>
        <w:ind w:left="425" w:hanging="425"/>
        <w:rPr>
          <w:rFonts w:cs="Arial"/>
          <w:sz w:val="20"/>
          <w:szCs w:val="20"/>
        </w:rPr>
      </w:pPr>
      <w:r w:rsidRPr="003F3A88">
        <w:rPr>
          <w:rFonts w:cs="Arial"/>
          <w:sz w:val="20"/>
          <w:szCs w:val="20"/>
        </w:rPr>
        <w:t>Der skal arbejdes med overskuelige og tydelige mål med øje for det tempo, som forandringerne kan finde sted i.</w:t>
      </w:r>
    </w:p>
    <w:p w14:paraId="63505268" w14:textId="1BA9E171" w:rsidR="00226B40" w:rsidRPr="00226B40" w:rsidRDefault="00B54F26" w:rsidP="00082545">
      <w:pPr>
        <w:numPr>
          <w:ilvl w:val="0"/>
          <w:numId w:val="10"/>
        </w:numPr>
        <w:pBdr>
          <w:top w:val="single" w:sz="4" w:space="1" w:color="AF2A2E"/>
          <w:left w:val="single" w:sz="4" w:space="4" w:color="AF2A2E"/>
          <w:bottom w:val="single" w:sz="4" w:space="1" w:color="AF2A2E"/>
          <w:right w:val="single" w:sz="4" w:space="4" w:color="AF2A2E"/>
        </w:pBdr>
        <w:spacing w:after="120" w:line="276" w:lineRule="auto"/>
        <w:ind w:left="425" w:hanging="425"/>
        <w:rPr>
          <w:rFonts w:eastAsiaTheme="minorHAnsi" w:cs="Arial"/>
          <w:sz w:val="20"/>
          <w:szCs w:val="20"/>
        </w:rPr>
      </w:pPr>
      <w:r w:rsidRPr="003F3A88">
        <w:rPr>
          <w:rFonts w:cs="Arial"/>
          <w:sz w:val="20"/>
          <w:szCs w:val="20"/>
        </w:rPr>
        <w:t>Barnet/den unge skal inddrages, så han/hun kan bidrage på egne præmisser.</w:t>
      </w:r>
    </w:p>
    <w:p w14:paraId="261F45CD" w14:textId="77777777" w:rsidR="00226B40" w:rsidRDefault="00226B40" w:rsidP="00226B40">
      <w:pPr>
        <w:pBdr>
          <w:top w:val="single" w:sz="4" w:space="1" w:color="AF2A2E"/>
          <w:left w:val="single" w:sz="4" w:space="4" w:color="AF2A2E"/>
          <w:bottom w:val="single" w:sz="4" w:space="1" w:color="AF2A2E"/>
          <w:right w:val="single" w:sz="4" w:space="4" w:color="AF2A2E"/>
        </w:pBdr>
        <w:spacing w:after="0" w:line="276" w:lineRule="auto"/>
        <w:rPr>
          <w:rFonts w:eastAsiaTheme="minorHAnsi" w:cs="Arial"/>
          <w:sz w:val="20"/>
          <w:szCs w:val="20"/>
        </w:rPr>
      </w:pPr>
    </w:p>
    <w:p w14:paraId="11715D94" w14:textId="71083A7B" w:rsidR="00226B40" w:rsidRPr="00226B40" w:rsidRDefault="00226B40" w:rsidP="00226B40">
      <w:pPr>
        <w:pBdr>
          <w:top w:val="single" w:sz="4" w:space="1" w:color="AF2A2E"/>
          <w:left w:val="single" w:sz="4" w:space="4" w:color="AF2A2E"/>
          <w:bottom w:val="single" w:sz="4" w:space="1" w:color="AF2A2E"/>
          <w:right w:val="single" w:sz="4" w:space="4" w:color="AF2A2E"/>
        </w:pBdr>
        <w:spacing w:after="0" w:line="276" w:lineRule="auto"/>
        <w:rPr>
          <w:rFonts w:eastAsiaTheme="minorHAnsi" w:cs="Arial"/>
          <w:sz w:val="20"/>
          <w:szCs w:val="20"/>
        </w:rPr>
        <w:sectPr w:rsidR="00226B40" w:rsidRPr="00226B40" w:rsidSect="00E362BB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20"/>
          <w:pgMar w:top="1134" w:right="1134" w:bottom="1701" w:left="1134" w:header="709" w:footer="709" w:gutter="0"/>
          <w:cols w:space="708"/>
          <w:titlePg/>
          <w:docGrid w:linePitch="360"/>
        </w:sectPr>
      </w:pPr>
    </w:p>
    <w:bookmarkEnd w:id="1"/>
    <w:p w14:paraId="73865BD8" w14:textId="77777777" w:rsidR="00B54F26" w:rsidRDefault="00B54F26" w:rsidP="00B54F26">
      <w:pPr>
        <w:spacing w:after="0" w:line="276" w:lineRule="auto"/>
        <w:rPr>
          <w:rFonts w:cs="Arial"/>
          <w:b/>
          <w:bCs/>
          <w:color w:val="C00000"/>
          <w:sz w:val="20"/>
          <w:szCs w:val="20"/>
        </w:rPr>
      </w:pPr>
    </w:p>
    <w:p w14:paraId="47122ABB" w14:textId="7F9E35E4" w:rsidR="00B54F26" w:rsidRPr="00AF60EC" w:rsidRDefault="00B54F26" w:rsidP="00082545">
      <w:pPr>
        <w:pBdr>
          <w:top w:val="single" w:sz="4" w:space="1" w:color="AF2A2E"/>
          <w:left w:val="single" w:sz="4" w:space="4" w:color="AF2A2E"/>
          <w:bottom w:val="single" w:sz="4" w:space="1" w:color="AF2A2E"/>
          <w:right w:val="single" w:sz="4" w:space="4" w:color="AF2A2E"/>
        </w:pBdr>
        <w:spacing w:line="276" w:lineRule="auto"/>
        <w:rPr>
          <w:rFonts w:cs="Arial"/>
          <w:b/>
          <w:bCs/>
          <w:color w:val="C00000"/>
          <w:sz w:val="20"/>
          <w:szCs w:val="20"/>
        </w:rPr>
      </w:pPr>
      <w:r w:rsidRPr="00AF60EC">
        <w:rPr>
          <w:rFonts w:cs="Arial"/>
          <w:b/>
          <w:bCs/>
          <w:color w:val="C00000"/>
          <w:sz w:val="20"/>
          <w:szCs w:val="20"/>
        </w:rPr>
        <w:t xml:space="preserve">På møder for alle involverede forventes det at komme rundt om følgende punkter: </w:t>
      </w:r>
    </w:p>
    <w:p w14:paraId="187082F0" w14:textId="77777777" w:rsidR="00B54F26" w:rsidRDefault="00B54F26" w:rsidP="006520F7">
      <w:pPr>
        <w:numPr>
          <w:ilvl w:val="0"/>
          <w:numId w:val="12"/>
        </w:numPr>
        <w:pBdr>
          <w:top w:val="single" w:sz="4" w:space="1" w:color="AF2A2E"/>
          <w:left w:val="single" w:sz="4" w:space="4" w:color="AF2A2E"/>
          <w:bottom w:val="single" w:sz="4" w:space="1" w:color="AF2A2E"/>
          <w:right w:val="single" w:sz="4" w:space="4" w:color="AF2A2E"/>
        </w:pBdr>
        <w:spacing w:line="276" w:lineRule="auto"/>
        <w:ind w:left="284" w:hanging="284"/>
        <w:rPr>
          <w:rFonts w:cs="Arial"/>
          <w:sz w:val="20"/>
          <w:szCs w:val="20"/>
        </w:rPr>
      </w:pPr>
      <w:r w:rsidRPr="00A82DA9">
        <w:rPr>
          <w:rFonts w:cs="Arial"/>
          <w:sz w:val="20"/>
          <w:szCs w:val="20"/>
        </w:rPr>
        <w:t>Opsamling siden sidst</w:t>
      </w:r>
    </w:p>
    <w:p w14:paraId="7545E992" w14:textId="64B0CF31" w:rsidR="00B54F26" w:rsidRPr="00A82DA9" w:rsidRDefault="00B54F26" w:rsidP="006520F7">
      <w:pPr>
        <w:numPr>
          <w:ilvl w:val="0"/>
          <w:numId w:val="12"/>
        </w:numPr>
        <w:pBdr>
          <w:top w:val="single" w:sz="4" w:space="1" w:color="AF2A2E"/>
          <w:left w:val="single" w:sz="4" w:space="4" w:color="AF2A2E"/>
          <w:bottom w:val="single" w:sz="4" w:space="1" w:color="AF2A2E"/>
          <w:right w:val="single" w:sz="4" w:space="4" w:color="AF2A2E"/>
        </w:pBdr>
        <w:spacing w:after="40" w:line="276" w:lineRule="auto"/>
        <w:ind w:left="284" w:hanging="284"/>
        <w:rPr>
          <w:rFonts w:cs="Arial"/>
          <w:sz w:val="20"/>
          <w:szCs w:val="20"/>
        </w:rPr>
      </w:pPr>
      <w:r w:rsidRPr="00A82DA9">
        <w:rPr>
          <w:rFonts w:cs="Arial"/>
          <w:sz w:val="20"/>
          <w:szCs w:val="20"/>
        </w:rPr>
        <w:t xml:space="preserve">Evaluering af </w:t>
      </w:r>
      <w:r w:rsidRPr="006520F7">
        <w:rPr>
          <w:rFonts w:cs="Arial"/>
          <w:sz w:val="20"/>
          <w:szCs w:val="20"/>
        </w:rPr>
        <w:t>Delmål for den forgangne periode</w:t>
      </w:r>
      <w:r w:rsidRPr="00A82DA9">
        <w:rPr>
          <w:rFonts w:cs="Arial"/>
          <w:sz w:val="20"/>
          <w:szCs w:val="20"/>
        </w:rPr>
        <w:t xml:space="preserve">, herunder evaluering/justering af </w:t>
      </w:r>
      <w:r w:rsidRPr="006520F7">
        <w:rPr>
          <w:rFonts w:cs="Arial"/>
          <w:sz w:val="20"/>
          <w:szCs w:val="20"/>
        </w:rPr>
        <w:t>Det overordnede mål</w:t>
      </w:r>
      <w:r w:rsidRPr="00A82DA9">
        <w:rPr>
          <w:rFonts w:cs="Arial"/>
          <w:sz w:val="20"/>
          <w:szCs w:val="20"/>
        </w:rPr>
        <w:t xml:space="preserve"> for forløb, samt opsamling med udgangspunkt i </w:t>
      </w:r>
      <w:r w:rsidRPr="006520F7">
        <w:rPr>
          <w:rFonts w:cs="Arial"/>
          <w:sz w:val="20"/>
          <w:szCs w:val="20"/>
        </w:rPr>
        <w:t>Rolle- og opgavefordeling</w:t>
      </w:r>
      <w:r w:rsidRPr="00A82DA9">
        <w:rPr>
          <w:rFonts w:cs="Arial"/>
          <w:sz w:val="20"/>
          <w:szCs w:val="20"/>
        </w:rPr>
        <w:t>, med særlig fokus på:</w:t>
      </w:r>
    </w:p>
    <w:p w14:paraId="161E7FE0" w14:textId="77777777" w:rsidR="00B54F26" w:rsidRPr="00082545" w:rsidRDefault="00B54F26" w:rsidP="00082545">
      <w:pPr>
        <w:numPr>
          <w:ilvl w:val="0"/>
          <w:numId w:val="10"/>
        </w:numPr>
        <w:pBdr>
          <w:top w:val="single" w:sz="4" w:space="1" w:color="AF2A2E"/>
          <w:left w:val="single" w:sz="4" w:space="4" w:color="AF2A2E"/>
          <w:bottom w:val="single" w:sz="4" w:space="1" w:color="AF2A2E"/>
          <w:right w:val="single" w:sz="4" w:space="4" w:color="AF2A2E"/>
        </w:pBdr>
        <w:spacing w:after="0" w:line="276" w:lineRule="auto"/>
        <w:ind w:left="284" w:hanging="284"/>
        <w:rPr>
          <w:rFonts w:cs="Arial"/>
          <w:i/>
          <w:iCs/>
          <w:sz w:val="20"/>
          <w:szCs w:val="20"/>
        </w:rPr>
      </w:pPr>
      <w:r w:rsidRPr="00082545">
        <w:rPr>
          <w:rFonts w:cs="Arial"/>
          <w:i/>
          <w:iCs/>
          <w:sz w:val="20"/>
          <w:szCs w:val="20"/>
        </w:rPr>
        <w:t xml:space="preserve">Inddragelse af Barnets/den unges eget perspektiv, </w:t>
      </w:r>
    </w:p>
    <w:p w14:paraId="2B1C7557" w14:textId="77777777" w:rsidR="00B54F26" w:rsidRPr="00082545" w:rsidRDefault="00B54F26" w:rsidP="00082545">
      <w:pPr>
        <w:numPr>
          <w:ilvl w:val="0"/>
          <w:numId w:val="10"/>
        </w:numPr>
        <w:pBdr>
          <w:top w:val="single" w:sz="4" w:space="1" w:color="AF2A2E"/>
          <w:left w:val="single" w:sz="4" w:space="4" w:color="AF2A2E"/>
          <w:bottom w:val="single" w:sz="4" w:space="1" w:color="AF2A2E"/>
          <w:right w:val="single" w:sz="4" w:space="4" w:color="AF2A2E"/>
        </w:pBdr>
        <w:spacing w:after="0" w:line="276" w:lineRule="auto"/>
        <w:ind w:left="284" w:hanging="284"/>
        <w:rPr>
          <w:rFonts w:cs="Arial"/>
          <w:i/>
          <w:iCs/>
          <w:sz w:val="20"/>
          <w:szCs w:val="20"/>
        </w:rPr>
      </w:pPr>
      <w:r w:rsidRPr="00082545">
        <w:rPr>
          <w:rFonts w:cs="Arial"/>
          <w:i/>
          <w:iCs/>
          <w:sz w:val="20"/>
          <w:szCs w:val="20"/>
        </w:rPr>
        <w:t xml:space="preserve">Samarbejdet, </w:t>
      </w:r>
    </w:p>
    <w:p w14:paraId="7DCE5096" w14:textId="77777777" w:rsidR="00B54F26" w:rsidRPr="00082545" w:rsidRDefault="00B54F26" w:rsidP="00082545">
      <w:pPr>
        <w:numPr>
          <w:ilvl w:val="0"/>
          <w:numId w:val="10"/>
        </w:numPr>
        <w:pBdr>
          <w:top w:val="single" w:sz="4" w:space="1" w:color="AF2A2E"/>
          <w:left w:val="single" w:sz="4" w:space="4" w:color="AF2A2E"/>
          <w:bottom w:val="single" w:sz="4" w:space="1" w:color="AF2A2E"/>
          <w:right w:val="single" w:sz="4" w:space="4" w:color="AF2A2E"/>
        </w:pBdr>
        <w:spacing w:after="0" w:line="276" w:lineRule="auto"/>
        <w:ind w:left="284" w:hanging="284"/>
        <w:rPr>
          <w:rFonts w:cs="Arial"/>
          <w:i/>
          <w:iCs/>
          <w:sz w:val="20"/>
          <w:szCs w:val="20"/>
        </w:rPr>
      </w:pPr>
      <w:r w:rsidRPr="00082545">
        <w:rPr>
          <w:rFonts w:cs="Arial"/>
          <w:i/>
          <w:iCs/>
          <w:sz w:val="20"/>
          <w:szCs w:val="20"/>
        </w:rPr>
        <w:t xml:space="preserve">Fællesskabsanliggende </w:t>
      </w:r>
    </w:p>
    <w:p w14:paraId="0133F76F" w14:textId="0649B8E7" w:rsidR="00B54F26" w:rsidRPr="00082545" w:rsidRDefault="00B54F26" w:rsidP="00082545">
      <w:pPr>
        <w:numPr>
          <w:ilvl w:val="0"/>
          <w:numId w:val="10"/>
        </w:numPr>
        <w:pBdr>
          <w:top w:val="single" w:sz="4" w:space="1" w:color="AF2A2E"/>
          <w:left w:val="single" w:sz="4" w:space="4" w:color="AF2A2E"/>
          <w:bottom w:val="single" w:sz="4" w:space="1" w:color="AF2A2E"/>
          <w:right w:val="single" w:sz="4" w:space="4" w:color="AF2A2E"/>
        </w:pBdr>
        <w:spacing w:after="0" w:line="276" w:lineRule="auto"/>
        <w:ind w:left="284" w:hanging="284"/>
        <w:rPr>
          <w:rFonts w:cs="Arial"/>
          <w:i/>
          <w:iCs/>
          <w:sz w:val="20"/>
          <w:szCs w:val="20"/>
        </w:rPr>
      </w:pPr>
      <w:r w:rsidRPr="00082545">
        <w:rPr>
          <w:rFonts w:cs="Arial"/>
          <w:i/>
          <w:iCs/>
          <w:sz w:val="20"/>
          <w:szCs w:val="20"/>
        </w:rPr>
        <w:t>Implementering efter VISO</w:t>
      </w:r>
    </w:p>
    <w:p w14:paraId="418F0FC7" w14:textId="7B5B7B82" w:rsidR="00343ACD" w:rsidRDefault="00B54F26" w:rsidP="006520F7">
      <w:pPr>
        <w:numPr>
          <w:ilvl w:val="0"/>
          <w:numId w:val="12"/>
        </w:numPr>
        <w:pBdr>
          <w:top w:val="single" w:sz="4" w:space="1" w:color="AF2A2E"/>
          <w:left w:val="single" w:sz="4" w:space="4" w:color="AF2A2E"/>
          <w:bottom w:val="single" w:sz="4" w:space="1" w:color="AF2A2E"/>
          <w:right w:val="single" w:sz="4" w:space="4" w:color="AF2A2E"/>
        </w:pBdr>
        <w:spacing w:before="240" w:after="0" w:line="276" w:lineRule="auto"/>
        <w:ind w:left="284" w:hanging="284"/>
        <w:rPr>
          <w:rFonts w:cs="Arial"/>
          <w:sz w:val="20"/>
          <w:szCs w:val="20"/>
        </w:rPr>
      </w:pPr>
      <w:r w:rsidRPr="00440A06">
        <w:rPr>
          <w:rFonts w:cs="Arial"/>
          <w:sz w:val="20"/>
          <w:szCs w:val="20"/>
        </w:rPr>
        <w:t>Drøftelse af delmål for kommende periode, herunder forventningsafstemning</w:t>
      </w:r>
      <w:r>
        <w:rPr>
          <w:rFonts w:cs="Arial"/>
          <w:sz w:val="20"/>
          <w:szCs w:val="20"/>
        </w:rPr>
        <w:t xml:space="preserve">, </w:t>
      </w:r>
      <w:r w:rsidRPr="00440A06">
        <w:rPr>
          <w:rFonts w:cs="Arial"/>
          <w:sz w:val="20"/>
          <w:szCs w:val="20"/>
        </w:rPr>
        <w:t>rolle- og opgavefordeling</w:t>
      </w:r>
      <w:r>
        <w:rPr>
          <w:rFonts w:cs="Arial"/>
          <w:sz w:val="20"/>
          <w:szCs w:val="20"/>
        </w:rPr>
        <w:t xml:space="preserve"> samt aftaler om tovholder for samarbejdsmøder under og/eller efter rådgivningsforløbet.</w:t>
      </w:r>
    </w:p>
    <w:p w14:paraId="16629A77" w14:textId="77777777" w:rsidR="008C0725" w:rsidRDefault="008C0725" w:rsidP="008C0725">
      <w:pPr>
        <w:pBdr>
          <w:top w:val="single" w:sz="4" w:space="1" w:color="AF2A2E"/>
          <w:left w:val="single" w:sz="4" w:space="4" w:color="AF2A2E"/>
          <w:bottom w:val="single" w:sz="4" w:space="1" w:color="AF2A2E"/>
          <w:right w:val="single" w:sz="4" w:space="4" w:color="AF2A2E"/>
        </w:pBdr>
        <w:spacing w:before="240" w:after="0" w:line="276" w:lineRule="auto"/>
        <w:rPr>
          <w:rFonts w:cs="Arial"/>
          <w:sz w:val="20"/>
          <w:szCs w:val="20"/>
        </w:rPr>
      </w:pPr>
    </w:p>
    <w:p w14:paraId="7203B383" w14:textId="77777777" w:rsidR="008C0725" w:rsidRDefault="008C0725" w:rsidP="00D4225E">
      <w:pPr>
        <w:pBdr>
          <w:top w:val="single" w:sz="4" w:space="1" w:color="AF2A2E"/>
          <w:left w:val="single" w:sz="4" w:space="4" w:color="AF2A2E"/>
          <w:bottom w:val="single" w:sz="4" w:space="1" w:color="AF2A2E"/>
          <w:right w:val="single" w:sz="4" w:space="4" w:color="AF2A2E"/>
        </w:pBdr>
        <w:spacing w:before="240" w:after="0"/>
        <w:rPr>
          <w:rFonts w:cs="Arial"/>
          <w:sz w:val="20"/>
          <w:szCs w:val="20"/>
        </w:rPr>
        <w:sectPr w:rsidR="008C0725" w:rsidSect="00224333">
          <w:headerReference w:type="first" r:id="rId13"/>
          <w:footerReference w:type="first" r:id="rId14"/>
          <w:type w:val="continuous"/>
          <w:pgSz w:w="11900" w:h="16820"/>
          <w:pgMar w:top="1134" w:right="1134" w:bottom="1701" w:left="1134" w:header="709" w:footer="709" w:gutter="0"/>
          <w:cols w:space="708"/>
          <w:titlePg/>
          <w:docGrid w:linePitch="360"/>
        </w:sectPr>
      </w:pPr>
    </w:p>
    <w:p w14:paraId="2D2D84CF" w14:textId="44934293" w:rsidR="00B54F26" w:rsidRPr="00B54F26" w:rsidRDefault="007416BA" w:rsidP="00BA1549">
      <w:pPr>
        <w:pStyle w:val="Overskrift1"/>
      </w:pPr>
      <w:bookmarkStart w:id="2" w:name="_Toc85978721"/>
      <w:bookmarkStart w:id="3" w:name="_Toc223333850"/>
      <w:bookmarkStart w:id="4" w:name="_Toc223333957"/>
      <w:r w:rsidRPr="00541EA7">
        <w:lastRenderedPageBreak/>
        <w:t>F</w:t>
      </w:r>
      <w:r w:rsidR="007966D2" w:rsidRPr="00541EA7">
        <w:t>akta</w:t>
      </w:r>
      <w:r w:rsidRPr="00541EA7">
        <w:t>-oplysninger</w:t>
      </w:r>
      <w:bookmarkEnd w:id="2"/>
      <w:bookmarkEnd w:id="3"/>
      <w:bookmarkEnd w:id="4"/>
    </w:p>
    <w:p w14:paraId="7C5C8FD9" w14:textId="5BD27C20" w:rsidR="00814C0F" w:rsidRPr="00536772" w:rsidRDefault="00814C0F" w:rsidP="00814C0F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pacing w:after="360"/>
        <w:rPr>
          <w:i/>
          <w:iCs/>
          <w:color w:val="000000" w:themeColor="text1"/>
          <w:sz w:val="20"/>
          <w:szCs w:val="20"/>
        </w:rPr>
      </w:pPr>
      <w:proofErr w:type="spellStart"/>
      <w:r w:rsidRPr="00536772">
        <w:rPr>
          <w:rFonts w:eastAsiaTheme="majorEastAsia" w:cs="Arial"/>
          <w:b/>
          <w:bCs/>
          <w:color w:val="000000" w:themeColor="text1"/>
          <w:sz w:val="20"/>
          <w:szCs w:val="20"/>
        </w:rPr>
        <w:t>Rådgivningsorløb</w:t>
      </w:r>
      <w:proofErr w:type="spellEnd"/>
      <w:r w:rsidRPr="00536772">
        <w:rPr>
          <w:rFonts w:eastAsiaTheme="majorEastAsia" w:cs="Arial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536772">
        <w:rPr>
          <w:rFonts w:eastAsiaTheme="majorEastAsia" w:cs="Arial"/>
          <w:b/>
          <w:bCs/>
          <w:color w:val="000000" w:themeColor="text1"/>
          <w:sz w:val="20"/>
          <w:szCs w:val="20"/>
        </w:rPr>
        <w:t>vedr</w:t>
      </w:r>
      <w:proofErr w:type="spellEnd"/>
      <w:r w:rsidRPr="00536772">
        <w:rPr>
          <w:rFonts w:eastAsiaTheme="majorEastAsia" w:cs="Arial"/>
          <w:b/>
          <w:bCs/>
          <w:color w:val="000000" w:themeColor="text1"/>
          <w:sz w:val="20"/>
          <w:szCs w:val="20"/>
        </w:rPr>
        <w:t>:</w:t>
      </w:r>
      <w:r w:rsidRPr="00536772">
        <w:rPr>
          <w:rFonts w:cs="Arial"/>
          <w:sz w:val="20"/>
          <w:szCs w:val="20"/>
        </w:rPr>
        <w:tab/>
      </w:r>
      <w:r w:rsidR="00053D6B">
        <w:rPr>
          <w:rStyle w:val="Svagfremhvning"/>
          <w:rFonts w:ascii="Arial" w:hAnsi="Arial"/>
          <w:i/>
          <w:iCs/>
          <w:color w:val="000000" w:themeColor="text1"/>
          <w:sz w:val="20"/>
          <w:szCs w:val="20"/>
        </w:rPr>
        <w:t>Navn</w:t>
      </w:r>
    </w:p>
    <w:p w14:paraId="5A26409F" w14:textId="1D3D02C5" w:rsidR="00814C0F" w:rsidRPr="00536772" w:rsidRDefault="00814C0F" w:rsidP="00814C0F">
      <w:pPr>
        <w:pBdr>
          <w:top w:val="single" w:sz="4" w:space="1" w:color="C00000"/>
          <w:left w:val="single" w:sz="4" w:space="4" w:color="C00000"/>
          <w:right w:val="single" w:sz="4" w:space="4" w:color="C00000"/>
        </w:pBdr>
        <w:rPr>
          <w:rFonts w:cs="Arial"/>
          <w:b/>
          <w:bCs/>
          <w:sz w:val="20"/>
          <w:szCs w:val="20"/>
        </w:rPr>
      </w:pPr>
      <w:r w:rsidRPr="00536772">
        <w:rPr>
          <w:rFonts w:cs="Arial"/>
          <w:b/>
          <w:bCs/>
          <w:sz w:val="20"/>
          <w:szCs w:val="20"/>
        </w:rPr>
        <w:t>Kontaktoplysninger</w:t>
      </w:r>
      <w:r w:rsidRPr="00536772">
        <w:rPr>
          <w:rFonts w:cs="Arial"/>
          <w:b/>
          <w:bCs/>
          <w:sz w:val="20"/>
          <w:szCs w:val="20"/>
        </w:rPr>
        <w:tab/>
        <w:t>Navn:</w:t>
      </w:r>
      <w:r w:rsidRPr="00536772">
        <w:rPr>
          <w:rFonts w:cs="Arial"/>
          <w:b/>
          <w:bCs/>
          <w:sz w:val="20"/>
          <w:szCs w:val="20"/>
        </w:rPr>
        <w:tab/>
      </w:r>
      <w:r w:rsidRPr="00536772">
        <w:rPr>
          <w:rFonts w:cs="Arial"/>
          <w:b/>
          <w:bCs/>
          <w:sz w:val="20"/>
          <w:szCs w:val="20"/>
        </w:rPr>
        <w:tab/>
        <w:t>Mail:</w:t>
      </w:r>
      <w:r w:rsidRPr="00536772">
        <w:rPr>
          <w:rFonts w:cs="Arial"/>
          <w:b/>
          <w:bCs/>
          <w:sz w:val="20"/>
          <w:szCs w:val="20"/>
        </w:rPr>
        <w:tab/>
      </w:r>
      <w:r w:rsidRPr="00536772">
        <w:rPr>
          <w:rFonts w:cs="Arial"/>
          <w:b/>
          <w:bCs/>
          <w:sz w:val="20"/>
          <w:szCs w:val="20"/>
        </w:rPr>
        <w:tab/>
        <w:t>Mobil:</w:t>
      </w:r>
    </w:p>
    <w:p w14:paraId="5CACAB17" w14:textId="3B3969B5" w:rsidR="00814C0F" w:rsidRPr="00536772" w:rsidRDefault="00814C0F" w:rsidP="00AC76F8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pacing w:before="40" w:line="360" w:lineRule="auto"/>
        <w:rPr>
          <w:rFonts w:cs="Arial"/>
          <w:sz w:val="20"/>
          <w:szCs w:val="20"/>
        </w:rPr>
      </w:pPr>
      <w:r w:rsidRPr="00536772">
        <w:rPr>
          <w:rFonts w:cs="Arial"/>
          <w:sz w:val="20"/>
          <w:szCs w:val="20"/>
        </w:rPr>
        <w:t>Tovholder i kommunen</w:t>
      </w:r>
      <w:r w:rsidR="00D934EC">
        <w:rPr>
          <w:rFonts w:cs="Arial"/>
          <w:sz w:val="20"/>
          <w:szCs w:val="20"/>
        </w:rPr>
        <w:t>:</w:t>
      </w:r>
      <w:r w:rsidR="00D11DA1">
        <w:rPr>
          <w:rFonts w:cs="Arial"/>
          <w:sz w:val="20"/>
          <w:szCs w:val="20"/>
        </w:rPr>
        <w:tab/>
      </w:r>
    </w:p>
    <w:p w14:paraId="5BCF90C2" w14:textId="3307544A" w:rsidR="00814C0F" w:rsidRPr="00536772" w:rsidRDefault="00814C0F" w:rsidP="00814C0F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pacing w:line="360" w:lineRule="auto"/>
        <w:rPr>
          <w:rFonts w:cs="Arial"/>
          <w:sz w:val="20"/>
          <w:szCs w:val="20"/>
        </w:rPr>
      </w:pPr>
      <w:r w:rsidRPr="00536772">
        <w:rPr>
          <w:rFonts w:cs="Arial"/>
          <w:sz w:val="20"/>
          <w:szCs w:val="20"/>
        </w:rPr>
        <w:t>VISO-specialist</w:t>
      </w:r>
      <w:r w:rsidR="00D934EC">
        <w:rPr>
          <w:rFonts w:cs="Arial"/>
          <w:sz w:val="20"/>
          <w:szCs w:val="20"/>
        </w:rPr>
        <w:t>:</w:t>
      </w:r>
      <w:r w:rsidR="00D11DA1">
        <w:rPr>
          <w:rFonts w:cs="Arial"/>
          <w:sz w:val="20"/>
          <w:szCs w:val="20"/>
        </w:rPr>
        <w:tab/>
      </w:r>
    </w:p>
    <w:p w14:paraId="6D241056" w14:textId="249921E4" w:rsidR="00814C0F" w:rsidRPr="00536772" w:rsidRDefault="00814C0F" w:rsidP="00814C0F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pacing w:line="360" w:lineRule="auto"/>
        <w:rPr>
          <w:rFonts w:cs="Arial"/>
          <w:sz w:val="20"/>
          <w:szCs w:val="20"/>
        </w:rPr>
      </w:pPr>
      <w:r w:rsidRPr="00536772">
        <w:rPr>
          <w:rFonts w:cs="Arial"/>
          <w:sz w:val="20"/>
          <w:szCs w:val="20"/>
        </w:rPr>
        <w:t>VISO-konsulent</w:t>
      </w:r>
      <w:r w:rsidR="00D934EC">
        <w:rPr>
          <w:rFonts w:cs="Arial"/>
          <w:sz w:val="20"/>
          <w:szCs w:val="20"/>
        </w:rPr>
        <w:t>:</w:t>
      </w:r>
      <w:r w:rsidR="00D11DA1">
        <w:rPr>
          <w:rFonts w:cs="Arial"/>
          <w:sz w:val="20"/>
          <w:szCs w:val="20"/>
        </w:rPr>
        <w:tab/>
      </w:r>
    </w:p>
    <w:p w14:paraId="6969D0B0" w14:textId="77777777" w:rsidR="00224333" w:rsidRDefault="005B2881" w:rsidP="00BA1549">
      <w:pPr>
        <w:pStyle w:val="Overskrift1"/>
      </w:pPr>
      <w:bookmarkStart w:id="5" w:name="_Toc223333851"/>
      <w:bookmarkStart w:id="6" w:name="_Toc223333958"/>
      <w:r w:rsidRPr="005B2881">
        <w:t>O</w:t>
      </w:r>
      <w:r>
        <w:t>verblik</w:t>
      </w:r>
      <w:r w:rsidRPr="005B2881">
        <w:t xml:space="preserve"> over møder og aktiviteter i</w:t>
      </w:r>
      <w:r>
        <w:t xml:space="preserve"> rådgivningsforløbet</w:t>
      </w:r>
      <w:bookmarkEnd w:id="5"/>
      <w:bookmarkEnd w:id="6"/>
    </w:p>
    <w:tbl>
      <w:tblPr>
        <w:tblStyle w:val="final"/>
        <w:tblW w:w="5062" w:type="pct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4958"/>
        <w:gridCol w:w="4783"/>
      </w:tblGrid>
      <w:tr w:rsidR="00D934EC" w:rsidRPr="00A82DA9" w14:paraId="2F2B6A96" w14:textId="77777777" w:rsidTr="00B401DE">
        <w:trPr>
          <w:cantSplit/>
          <w:trHeight w:val="425"/>
        </w:trPr>
        <w:tc>
          <w:tcPr>
            <w:tcW w:w="2545" w:type="pct"/>
            <w:shd w:val="clear" w:color="auto" w:fill="auto"/>
          </w:tcPr>
          <w:p w14:paraId="019A0F8E" w14:textId="77777777" w:rsidR="00D934EC" w:rsidRPr="00A82DA9" w:rsidRDefault="00D934EC" w:rsidP="00B401DE">
            <w:pPr>
              <w:pStyle w:val="Overskrift5"/>
              <w:spacing w:before="0"/>
              <w:rPr>
                <w:rFonts w:cs="Arial"/>
                <w:sz w:val="20"/>
                <w:szCs w:val="20"/>
              </w:rPr>
            </w:pPr>
            <w:r w:rsidRPr="00A82DA9">
              <w:rPr>
                <w:rFonts w:cs="Arial"/>
                <w:sz w:val="20"/>
                <w:szCs w:val="20"/>
              </w:rPr>
              <w:t xml:space="preserve">Møder </w:t>
            </w:r>
            <w:r w:rsidRPr="00A82DA9">
              <w:rPr>
                <w:rFonts w:cs="Arial"/>
                <w:sz w:val="20"/>
                <w:szCs w:val="20"/>
                <w:u w:val="single"/>
              </w:rPr>
              <w:t>for alle</w:t>
            </w:r>
          </w:p>
        </w:tc>
        <w:tc>
          <w:tcPr>
            <w:tcW w:w="2455" w:type="pct"/>
            <w:shd w:val="clear" w:color="auto" w:fill="auto"/>
          </w:tcPr>
          <w:p w14:paraId="0E535D35" w14:textId="77777777" w:rsidR="00D934EC" w:rsidRPr="00A82DA9" w:rsidRDefault="00D934EC" w:rsidP="00B401DE">
            <w:pPr>
              <w:pStyle w:val="Citat"/>
              <w:rPr>
                <w:rStyle w:val="Svagfremhvning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A82DA9">
              <w:rPr>
                <w:rStyle w:val="Svagfremhvning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 xml:space="preserve">Møder og aktiviteter </w:t>
            </w:r>
            <w:r w:rsidRPr="00A82DA9">
              <w:rPr>
                <w:rStyle w:val="Svagfremhvning"/>
                <w:rFonts w:ascii="Arial" w:hAnsi="Arial" w:cs="Arial"/>
                <w:b/>
                <w:bCs/>
                <w:i w:val="0"/>
                <w:iCs w:val="0"/>
                <w:sz w:val="20"/>
                <w:szCs w:val="20"/>
                <w:u w:val="single"/>
              </w:rPr>
              <w:t>for udvalgte deltagere</w:t>
            </w:r>
            <w:r w:rsidRPr="00A82DA9">
              <w:rPr>
                <w:rStyle w:val="Svagfremhvning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 xml:space="preserve"> </w:t>
            </w:r>
          </w:p>
        </w:tc>
      </w:tr>
      <w:tr w:rsidR="00D934EC" w:rsidRPr="00A82DA9" w14:paraId="474B9F88" w14:textId="77777777" w:rsidTr="00B401DE">
        <w:trPr>
          <w:trHeight w:val="425"/>
        </w:trPr>
        <w:tc>
          <w:tcPr>
            <w:tcW w:w="2545" w:type="pct"/>
            <w:shd w:val="clear" w:color="auto" w:fill="FFFFFF" w:themeFill="background1"/>
            <w:vAlign w:val="top"/>
          </w:tcPr>
          <w:p w14:paraId="2FA4C18A" w14:textId="77777777" w:rsidR="00D934EC" w:rsidRDefault="00D934EC" w:rsidP="00B401DE">
            <w:pPr>
              <w:pStyle w:val="Overskrift5"/>
              <w:rPr>
                <w:rFonts w:cs="Arial"/>
                <w:sz w:val="20"/>
                <w:szCs w:val="20"/>
              </w:rPr>
            </w:pPr>
            <w:r w:rsidRPr="00A82DA9">
              <w:rPr>
                <w:rFonts w:cs="Arial"/>
                <w:sz w:val="20"/>
                <w:szCs w:val="20"/>
              </w:rPr>
              <w:t>Afklarende møde:</w:t>
            </w:r>
          </w:p>
          <w:p w14:paraId="5EA1A070" w14:textId="379A40A1" w:rsidR="00D934EC" w:rsidRPr="00D11DA1" w:rsidRDefault="00D11DA1" w:rsidP="00B401DE">
            <w:pPr>
              <w:rPr>
                <w:i/>
                <w:iCs/>
                <w:sz w:val="20"/>
                <w:szCs w:val="24"/>
              </w:rPr>
            </w:pPr>
            <w:r w:rsidRPr="00D11DA1">
              <w:rPr>
                <w:i/>
                <w:iCs/>
                <w:sz w:val="20"/>
                <w:szCs w:val="24"/>
              </w:rPr>
              <w:t>Dato og sted</w:t>
            </w:r>
          </w:p>
        </w:tc>
        <w:tc>
          <w:tcPr>
            <w:tcW w:w="2455" w:type="pct"/>
            <w:shd w:val="clear" w:color="auto" w:fill="FFFFFF" w:themeFill="background1"/>
            <w:vAlign w:val="top"/>
          </w:tcPr>
          <w:p w14:paraId="7994CDF3" w14:textId="2BF7ABD0" w:rsidR="00D934EC" w:rsidRPr="00A82DA9" w:rsidRDefault="00D934EC" w:rsidP="00B401DE">
            <w:pPr>
              <w:pStyle w:val="Citat"/>
              <w:rPr>
                <w:rStyle w:val="Svagfremhvning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A82DA9">
              <w:rPr>
                <w:rStyle w:val="Svagfremhvning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Møder og aktiviteter inden 1. Arbejdsmøde:</w:t>
            </w:r>
          </w:p>
          <w:p w14:paraId="6571049A" w14:textId="1EF0CF76" w:rsidR="00D11DA1" w:rsidRDefault="00D11DA1" w:rsidP="00B755C2">
            <w:pPr>
              <w:rPr>
                <w:rStyle w:val="Svagfremhvning"/>
                <w:rFonts w:ascii="Arial" w:hAnsi="Arial" w:cs="Arial"/>
                <w:i/>
                <w:iCs/>
                <w:sz w:val="20"/>
                <w:szCs w:val="20"/>
              </w:rPr>
            </w:pPr>
            <w:r w:rsidRPr="00D11DA1">
              <w:rPr>
                <w:i/>
                <w:iCs/>
                <w:sz w:val="20"/>
                <w:szCs w:val="24"/>
              </w:rPr>
              <w:t>Dato</w:t>
            </w:r>
            <w:r>
              <w:rPr>
                <w:i/>
                <w:iCs/>
                <w:sz w:val="20"/>
                <w:szCs w:val="24"/>
              </w:rPr>
              <w:t xml:space="preserve">, </w:t>
            </w:r>
            <w:r w:rsidRPr="00D11DA1">
              <w:rPr>
                <w:i/>
                <w:iCs/>
                <w:sz w:val="20"/>
                <w:szCs w:val="24"/>
              </w:rPr>
              <w:t>ste</w:t>
            </w:r>
            <w:r>
              <w:rPr>
                <w:i/>
                <w:iCs/>
                <w:sz w:val="20"/>
                <w:szCs w:val="24"/>
              </w:rPr>
              <w:t>d og deltagere</w:t>
            </w:r>
          </w:p>
          <w:p w14:paraId="20F8068A" w14:textId="77777777" w:rsidR="00D11DA1" w:rsidRDefault="00D11DA1" w:rsidP="00D11DA1">
            <w:pPr>
              <w:rPr>
                <w:rStyle w:val="Svagfremhvning"/>
                <w:rFonts w:ascii="Arial" w:hAnsi="Arial" w:cs="Arial"/>
                <w:i/>
                <w:iCs/>
                <w:sz w:val="20"/>
                <w:szCs w:val="20"/>
              </w:rPr>
            </w:pPr>
            <w:r w:rsidRPr="00D11DA1">
              <w:rPr>
                <w:i/>
                <w:iCs/>
                <w:sz w:val="20"/>
                <w:szCs w:val="24"/>
              </w:rPr>
              <w:t>Dato</w:t>
            </w:r>
            <w:r>
              <w:rPr>
                <w:i/>
                <w:iCs/>
                <w:sz w:val="20"/>
                <w:szCs w:val="24"/>
              </w:rPr>
              <w:t xml:space="preserve">, </w:t>
            </w:r>
            <w:r w:rsidRPr="00D11DA1">
              <w:rPr>
                <w:i/>
                <w:iCs/>
                <w:sz w:val="20"/>
                <w:szCs w:val="24"/>
              </w:rPr>
              <w:t>ste</w:t>
            </w:r>
            <w:r>
              <w:rPr>
                <w:i/>
                <w:iCs/>
                <w:sz w:val="20"/>
                <w:szCs w:val="24"/>
              </w:rPr>
              <w:t>d og deltagere</w:t>
            </w:r>
          </w:p>
          <w:p w14:paraId="2A959396" w14:textId="64733E3B" w:rsidR="00B755C2" w:rsidRPr="00D11DA1" w:rsidRDefault="00D11DA1" w:rsidP="00D11DA1">
            <w:pPr>
              <w:rPr>
                <w:rFonts w:cs="Arial"/>
                <w:i/>
                <w:iCs/>
                <w:sz w:val="20"/>
                <w:szCs w:val="20"/>
              </w:rPr>
            </w:pPr>
            <w:r w:rsidRPr="00D11DA1">
              <w:rPr>
                <w:i/>
                <w:iCs/>
                <w:sz w:val="20"/>
                <w:szCs w:val="24"/>
              </w:rPr>
              <w:t>Dato</w:t>
            </w:r>
            <w:r>
              <w:rPr>
                <w:i/>
                <w:iCs/>
                <w:sz w:val="20"/>
                <w:szCs w:val="24"/>
              </w:rPr>
              <w:t xml:space="preserve">, </w:t>
            </w:r>
            <w:r w:rsidRPr="00D11DA1">
              <w:rPr>
                <w:i/>
                <w:iCs/>
                <w:sz w:val="20"/>
                <w:szCs w:val="24"/>
              </w:rPr>
              <w:t>ste</w:t>
            </w:r>
            <w:r>
              <w:rPr>
                <w:i/>
                <w:iCs/>
                <w:sz w:val="20"/>
                <w:szCs w:val="24"/>
              </w:rPr>
              <w:t>d og deltagere</w:t>
            </w:r>
          </w:p>
        </w:tc>
      </w:tr>
      <w:tr w:rsidR="00D934EC" w:rsidRPr="00A82DA9" w14:paraId="1375F833" w14:textId="77777777" w:rsidTr="00B401DE">
        <w:trPr>
          <w:trHeight w:val="425"/>
        </w:trPr>
        <w:tc>
          <w:tcPr>
            <w:tcW w:w="2545" w:type="pct"/>
            <w:shd w:val="clear" w:color="auto" w:fill="FFFFFF" w:themeFill="background1"/>
            <w:vAlign w:val="top"/>
          </w:tcPr>
          <w:p w14:paraId="3B340D88" w14:textId="77777777" w:rsidR="00D934EC" w:rsidRPr="00A82DA9" w:rsidRDefault="00D934EC" w:rsidP="00B401DE">
            <w:pPr>
              <w:pStyle w:val="Overskrift5"/>
              <w:rPr>
                <w:rFonts w:cs="Arial"/>
                <w:sz w:val="20"/>
                <w:szCs w:val="20"/>
              </w:rPr>
            </w:pPr>
            <w:r w:rsidRPr="00A82DA9">
              <w:rPr>
                <w:rFonts w:cs="Arial"/>
                <w:sz w:val="20"/>
                <w:szCs w:val="20"/>
              </w:rPr>
              <w:t>1.</w:t>
            </w:r>
            <w:r w:rsidRPr="00A82DA9">
              <w:rPr>
                <w:sz w:val="20"/>
                <w:szCs w:val="20"/>
              </w:rPr>
              <w:t xml:space="preserve"> </w:t>
            </w:r>
            <w:r w:rsidRPr="00A82DA9">
              <w:rPr>
                <w:rFonts w:cs="Arial"/>
                <w:sz w:val="20"/>
                <w:szCs w:val="20"/>
              </w:rPr>
              <w:t>Arbejdsmøde:</w:t>
            </w:r>
          </w:p>
          <w:p w14:paraId="56F7EE2D" w14:textId="2195F996" w:rsidR="00D934EC" w:rsidRPr="00A82DA9" w:rsidRDefault="00D11DA1" w:rsidP="00B401DE">
            <w:pPr>
              <w:rPr>
                <w:i/>
                <w:iCs/>
                <w:sz w:val="20"/>
                <w:szCs w:val="20"/>
              </w:rPr>
            </w:pPr>
            <w:r w:rsidRPr="00D11DA1">
              <w:rPr>
                <w:i/>
                <w:iCs/>
                <w:sz w:val="20"/>
                <w:szCs w:val="24"/>
              </w:rPr>
              <w:t>Dato og sted</w:t>
            </w:r>
          </w:p>
        </w:tc>
        <w:tc>
          <w:tcPr>
            <w:tcW w:w="2455" w:type="pct"/>
            <w:shd w:val="clear" w:color="auto" w:fill="FFFFFF" w:themeFill="background1"/>
            <w:vAlign w:val="top"/>
          </w:tcPr>
          <w:p w14:paraId="0079110A" w14:textId="77777777" w:rsidR="00D934EC" w:rsidRPr="00A82DA9" w:rsidRDefault="00D934EC" w:rsidP="00B401DE">
            <w:pPr>
              <w:pStyle w:val="Citat"/>
              <w:rPr>
                <w:rStyle w:val="Svagfremhvning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A82DA9">
              <w:rPr>
                <w:rStyle w:val="Svagfremhvning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Møder og aktiviteter inden 2. Arbejdsmøde:</w:t>
            </w:r>
          </w:p>
          <w:p w14:paraId="5FF624CC" w14:textId="77777777" w:rsidR="00D11DA1" w:rsidRDefault="00D11DA1" w:rsidP="00D11DA1">
            <w:pPr>
              <w:rPr>
                <w:rStyle w:val="Svagfremhvning"/>
                <w:rFonts w:ascii="Arial" w:hAnsi="Arial" w:cs="Arial"/>
                <w:i/>
                <w:iCs/>
                <w:sz w:val="20"/>
                <w:szCs w:val="20"/>
              </w:rPr>
            </w:pPr>
            <w:r w:rsidRPr="00D11DA1">
              <w:rPr>
                <w:i/>
                <w:iCs/>
                <w:sz w:val="20"/>
                <w:szCs w:val="24"/>
              </w:rPr>
              <w:t>Dato</w:t>
            </w:r>
            <w:r>
              <w:rPr>
                <w:i/>
                <w:iCs/>
                <w:sz w:val="20"/>
                <w:szCs w:val="24"/>
              </w:rPr>
              <w:t xml:space="preserve">, </w:t>
            </w:r>
            <w:r w:rsidRPr="00D11DA1">
              <w:rPr>
                <w:i/>
                <w:iCs/>
                <w:sz w:val="20"/>
                <w:szCs w:val="24"/>
              </w:rPr>
              <w:t>ste</w:t>
            </w:r>
            <w:r>
              <w:rPr>
                <w:i/>
                <w:iCs/>
                <w:sz w:val="20"/>
                <w:szCs w:val="24"/>
              </w:rPr>
              <w:t>d og deltagere</w:t>
            </w:r>
          </w:p>
          <w:p w14:paraId="00EE965B" w14:textId="77777777" w:rsidR="00D11DA1" w:rsidRDefault="00D11DA1" w:rsidP="00D11DA1">
            <w:pPr>
              <w:rPr>
                <w:rStyle w:val="Svagfremhvning"/>
                <w:rFonts w:ascii="Arial" w:hAnsi="Arial" w:cs="Arial"/>
                <w:i/>
                <w:iCs/>
                <w:sz w:val="20"/>
                <w:szCs w:val="20"/>
              </w:rPr>
            </w:pPr>
            <w:r w:rsidRPr="00D11DA1">
              <w:rPr>
                <w:i/>
                <w:iCs/>
                <w:sz w:val="20"/>
                <w:szCs w:val="24"/>
              </w:rPr>
              <w:t>Dato</w:t>
            </w:r>
            <w:r>
              <w:rPr>
                <w:i/>
                <w:iCs/>
                <w:sz w:val="20"/>
                <w:szCs w:val="24"/>
              </w:rPr>
              <w:t xml:space="preserve">, </w:t>
            </w:r>
            <w:r w:rsidRPr="00D11DA1">
              <w:rPr>
                <w:i/>
                <w:iCs/>
                <w:sz w:val="20"/>
                <w:szCs w:val="24"/>
              </w:rPr>
              <w:t>ste</w:t>
            </w:r>
            <w:r>
              <w:rPr>
                <w:i/>
                <w:iCs/>
                <w:sz w:val="20"/>
                <w:szCs w:val="24"/>
              </w:rPr>
              <w:t>d og deltagere</w:t>
            </w:r>
          </w:p>
          <w:p w14:paraId="5A83F5B5" w14:textId="271816FA" w:rsidR="00D934EC" w:rsidRPr="00D11DA1" w:rsidRDefault="00D11DA1" w:rsidP="00D11DA1">
            <w:pPr>
              <w:rPr>
                <w:rStyle w:val="Svagfremhvning"/>
                <w:rFonts w:ascii="Arial" w:hAnsi="Arial" w:cs="Arial"/>
                <w:i/>
                <w:iCs/>
                <w:sz w:val="20"/>
                <w:szCs w:val="20"/>
              </w:rPr>
            </w:pPr>
            <w:r w:rsidRPr="00D11DA1">
              <w:rPr>
                <w:i/>
                <w:iCs/>
                <w:sz w:val="20"/>
                <w:szCs w:val="24"/>
              </w:rPr>
              <w:t>Dato</w:t>
            </w:r>
            <w:r>
              <w:rPr>
                <w:i/>
                <w:iCs/>
                <w:sz w:val="20"/>
                <w:szCs w:val="24"/>
              </w:rPr>
              <w:t xml:space="preserve">, </w:t>
            </w:r>
            <w:r w:rsidRPr="00D11DA1">
              <w:rPr>
                <w:i/>
                <w:iCs/>
                <w:sz w:val="20"/>
                <w:szCs w:val="24"/>
              </w:rPr>
              <w:t>ste</w:t>
            </w:r>
            <w:r>
              <w:rPr>
                <w:i/>
                <w:iCs/>
                <w:sz w:val="20"/>
                <w:szCs w:val="24"/>
              </w:rPr>
              <w:t>d og deltagere</w:t>
            </w:r>
          </w:p>
        </w:tc>
      </w:tr>
      <w:tr w:rsidR="00D934EC" w:rsidRPr="00A82DA9" w14:paraId="1CFD0656" w14:textId="77777777" w:rsidTr="00B401DE">
        <w:trPr>
          <w:trHeight w:val="425"/>
        </w:trPr>
        <w:tc>
          <w:tcPr>
            <w:tcW w:w="2545" w:type="pct"/>
            <w:shd w:val="clear" w:color="auto" w:fill="FFFFFF" w:themeFill="background1"/>
            <w:vAlign w:val="top"/>
          </w:tcPr>
          <w:p w14:paraId="2FBF6F08" w14:textId="77777777" w:rsidR="00D934EC" w:rsidRPr="00A82DA9" w:rsidRDefault="00D934EC" w:rsidP="00B401DE">
            <w:pPr>
              <w:pStyle w:val="Overskrift5"/>
              <w:rPr>
                <w:rFonts w:cs="Arial"/>
                <w:sz w:val="20"/>
                <w:szCs w:val="20"/>
              </w:rPr>
            </w:pPr>
            <w:r w:rsidRPr="00A82DA9">
              <w:rPr>
                <w:rFonts w:cs="Arial"/>
                <w:sz w:val="20"/>
                <w:szCs w:val="20"/>
              </w:rPr>
              <w:t>2. Arbejdsmøde:</w:t>
            </w:r>
          </w:p>
          <w:p w14:paraId="5E1349B7" w14:textId="1194A119" w:rsidR="00D934EC" w:rsidRPr="00A82DA9" w:rsidRDefault="00D11DA1" w:rsidP="00B401DE">
            <w:pPr>
              <w:rPr>
                <w:i/>
                <w:iCs/>
                <w:sz w:val="20"/>
                <w:szCs w:val="20"/>
              </w:rPr>
            </w:pPr>
            <w:r w:rsidRPr="00D11DA1">
              <w:rPr>
                <w:i/>
                <w:iCs/>
                <w:sz w:val="20"/>
                <w:szCs w:val="24"/>
              </w:rPr>
              <w:t>Dato og sted</w:t>
            </w:r>
          </w:p>
        </w:tc>
        <w:tc>
          <w:tcPr>
            <w:tcW w:w="2455" w:type="pct"/>
            <w:shd w:val="clear" w:color="auto" w:fill="FFFFFF" w:themeFill="background1"/>
            <w:vAlign w:val="top"/>
          </w:tcPr>
          <w:p w14:paraId="24FFDA15" w14:textId="77777777" w:rsidR="00D934EC" w:rsidRPr="00A82DA9" w:rsidRDefault="00D934EC" w:rsidP="00B401DE">
            <w:pPr>
              <w:pStyle w:val="Citat"/>
              <w:rPr>
                <w:rStyle w:val="Svagfremhvning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A82DA9">
              <w:rPr>
                <w:rStyle w:val="Svagfremhvning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Møder og aktiviteter inden Afsluttende møde</w:t>
            </w:r>
          </w:p>
          <w:p w14:paraId="57F8E0A0" w14:textId="77777777" w:rsidR="00D11DA1" w:rsidRDefault="00D11DA1" w:rsidP="00D11DA1">
            <w:pPr>
              <w:rPr>
                <w:rStyle w:val="Svagfremhvning"/>
                <w:rFonts w:ascii="Arial" w:hAnsi="Arial" w:cs="Arial"/>
                <w:i/>
                <w:iCs/>
                <w:sz w:val="20"/>
                <w:szCs w:val="20"/>
              </w:rPr>
            </w:pPr>
            <w:r w:rsidRPr="00D11DA1">
              <w:rPr>
                <w:i/>
                <w:iCs/>
                <w:sz w:val="20"/>
                <w:szCs w:val="24"/>
              </w:rPr>
              <w:t>Dato</w:t>
            </w:r>
            <w:r>
              <w:rPr>
                <w:i/>
                <w:iCs/>
                <w:sz w:val="20"/>
                <w:szCs w:val="24"/>
              </w:rPr>
              <w:t xml:space="preserve">, </w:t>
            </w:r>
            <w:r w:rsidRPr="00D11DA1">
              <w:rPr>
                <w:i/>
                <w:iCs/>
                <w:sz w:val="20"/>
                <w:szCs w:val="24"/>
              </w:rPr>
              <w:t>ste</w:t>
            </w:r>
            <w:r>
              <w:rPr>
                <w:i/>
                <w:iCs/>
                <w:sz w:val="20"/>
                <w:szCs w:val="24"/>
              </w:rPr>
              <w:t>d og deltagere</w:t>
            </w:r>
          </w:p>
          <w:p w14:paraId="01CE4B45" w14:textId="77777777" w:rsidR="00D11DA1" w:rsidRDefault="00D11DA1" w:rsidP="00D11DA1">
            <w:pPr>
              <w:rPr>
                <w:rStyle w:val="Svagfremhvning"/>
                <w:rFonts w:ascii="Arial" w:hAnsi="Arial" w:cs="Arial"/>
                <w:i/>
                <w:iCs/>
                <w:sz w:val="20"/>
                <w:szCs w:val="20"/>
              </w:rPr>
            </w:pPr>
            <w:r w:rsidRPr="00D11DA1">
              <w:rPr>
                <w:i/>
                <w:iCs/>
                <w:sz w:val="20"/>
                <w:szCs w:val="24"/>
              </w:rPr>
              <w:t>Dato</w:t>
            </w:r>
            <w:r>
              <w:rPr>
                <w:i/>
                <w:iCs/>
                <w:sz w:val="20"/>
                <w:szCs w:val="24"/>
              </w:rPr>
              <w:t xml:space="preserve">, </w:t>
            </w:r>
            <w:r w:rsidRPr="00D11DA1">
              <w:rPr>
                <w:i/>
                <w:iCs/>
                <w:sz w:val="20"/>
                <w:szCs w:val="24"/>
              </w:rPr>
              <w:t>ste</w:t>
            </w:r>
            <w:r>
              <w:rPr>
                <w:i/>
                <w:iCs/>
                <w:sz w:val="20"/>
                <w:szCs w:val="24"/>
              </w:rPr>
              <w:t>d og deltagere</w:t>
            </w:r>
          </w:p>
          <w:p w14:paraId="5C53FC25" w14:textId="0CEC58CF" w:rsidR="00D934EC" w:rsidRPr="00D11DA1" w:rsidRDefault="00D11DA1" w:rsidP="00D11DA1">
            <w:pPr>
              <w:rPr>
                <w:rStyle w:val="Svagfremhvning"/>
                <w:rFonts w:ascii="Arial" w:hAnsi="Arial" w:cs="Arial"/>
                <w:i/>
                <w:iCs/>
                <w:sz w:val="20"/>
                <w:szCs w:val="20"/>
              </w:rPr>
            </w:pPr>
            <w:r w:rsidRPr="00D11DA1">
              <w:rPr>
                <w:i/>
                <w:iCs/>
                <w:sz w:val="20"/>
                <w:szCs w:val="24"/>
              </w:rPr>
              <w:t>Dato</w:t>
            </w:r>
            <w:r>
              <w:rPr>
                <w:i/>
                <w:iCs/>
                <w:sz w:val="20"/>
                <w:szCs w:val="24"/>
              </w:rPr>
              <w:t xml:space="preserve">, </w:t>
            </w:r>
            <w:r w:rsidRPr="00D11DA1">
              <w:rPr>
                <w:i/>
                <w:iCs/>
                <w:sz w:val="20"/>
                <w:szCs w:val="24"/>
              </w:rPr>
              <w:t>ste</w:t>
            </w:r>
            <w:r>
              <w:rPr>
                <w:i/>
                <w:iCs/>
                <w:sz w:val="20"/>
                <w:szCs w:val="24"/>
              </w:rPr>
              <w:t>d og deltagere</w:t>
            </w:r>
          </w:p>
        </w:tc>
      </w:tr>
      <w:tr w:rsidR="00D934EC" w:rsidRPr="00A82DA9" w14:paraId="33E7A55F" w14:textId="77777777" w:rsidTr="00B401DE">
        <w:trPr>
          <w:trHeight w:val="425"/>
        </w:trPr>
        <w:tc>
          <w:tcPr>
            <w:tcW w:w="2545" w:type="pct"/>
            <w:shd w:val="clear" w:color="auto" w:fill="FFFFFF" w:themeFill="background1"/>
            <w:vAlign w:val="top"/>
          </w:tcPr>
          <w:p w14:paraId="31E8E47D" w14:textId="77777777" w:rsidR="00D934EC" w:rsidRPr="00A82DA9" w:rsidRDefault="00D934EC" w:rsidP="00B401DE">
            <w:pPr>
              <w:pStyle w:val="Overskrift5"/>
              <w:rPr>
                <w:rFonts w:cs="Arial"/>
                <w:sz w:val="20"/>
                <w:szCs w:val="20"/>
              </w:rPr>
            </w:pPr>
            <w:r w:rsidRPr="00A82DA9">
              <w:rPr>
                <w:rFonts w:cs="Arial"/>
                <w:sz w:val="20"/>
                <w:szCs w:val="20"/>
              </w:rPr>
              <w:t>Afsluttende møde afholdes:</w:t>
            </w:r>
          </w:p>
          <w:p w14:paraId="4E9261AE" w14:textId="0DF4F901" w:rsidR="00D934EC" w:rsidRPr="00A82DA9" w:rsidRDefault="00D11DA1" w:rsidP="00B755C2">
            <w:pPr>
              <w:spacing w:after="160"/>
              <w:rPr>
                <w:sz w:val="20"/>
                <w:szCs w:val="20"/>
              </w:rPr>
            </w:pPr>
            <w:r w:rsidRPr="00D11DA1">
              <w:rPr>
                <w:i/>
                <w:iCs/>
                <w:sz w:val="20"/>
                <w:szCs w:val="24"/>
              </w:rPr>
              <w:t>Dato og sted</w:t>
            </w:r>
          </w:p>
        </w:tc>
        <w:tc>
          <w:tcPr>
            <w:tcW w:w="2455" w:type="pct"/>
            <w:shd w:val="clear" w:color="auto" w:fill="FFFFFF" w:themeFill="background1"/>
            <w:vAlign w:val="top"/>
          </w:tcPr>
          <w:p w14:paraId="6375A92A" w14:textId="77777777" w:rsidR="00D934EC" w:rsidRPr="00413B7A" w:rsidRDefault="00D934EC" w:rsidP="00B401DE"/>
        </w:tc>
      </w:tr>
      <w:tr w:rsidR="00D934EC" w:rsidRPr="00A82DA9" w14:paraId="6CB37FE5" w14:textId="77777777" w:rsidTr="00B401DE">
        <w:trPr>
          <w:trHeight w:val="425"/>
        </w:trPr>
        <w:tc>
          <w:tcPr>
            <w:tcW w:w="2545" w:type="pct"/>
            <w:shd w:val="clear" w:color="auto" w:fill="FFFFFF" w:themeFill="background1"/>
            <w:vAlign w:val="top"/>
          </w:tcPr>
          <w:p w14:paraId="7B1129BE" w14:textId="77777777" w:rsidR="00D934EC" w:rsidRDefault="00D934EC" w:rsidP="00B401DE">
            <w:pPr>
              <w:pStyle w:val="Overskrift5"/>
            </w:pPr>
            <w:r>
              <w:rPr>
                <w:rFonts w:cs="Arial"/>
                <w:sz w:val="20"/>
                <w:szCs w:val="20"/>
              </w:rPr>
              <w:t>Eventuelle forankringsmøder</w:t>
            </w:r>
            <w:r w:rsidR="00B755C2">
              <w:rPr>
                <w:rFonts w:cs="Arial"/>
                <w:sz w:val="20"/>
                <w:szCs w:val="20"/>
              </w:rPr>
              <w:t>:</w:t>
            </w:r>
          </w:p>
          <w:p w14:paraId="58C003AE" w14:textId="6D5A555F" w:rsidR="00B755C2" w:rsidRPr="00B755C2" w:rsidRDefault="00D11DA1" w:rsidP="00B755C2">
            <w:pPr>
              <w:spacing w:after="160"/>
            </w:pPr>
            <w:r w:rsidRPr="00D11DA1">
              <w:rPr>
                <w:i/>
                <w:iCs/>
                <w:sz w:val="20"/>
                <w:szCs w:val="24"/>
              </w:rPr>
              <w:t>Dato og sted</w:t>
            </w:r>
          </w:p>
        </w:tc>
        <w:tc>
          <w:tcPr>
            <w:tcW w:w="2455" w:type="pct"/>
            <w:shd w:val="clear" w:color="auto" w:fill="FFFFFF" w:themeFill="background1"/>
            <w:vAlign w:val="top"/>
          </w:tcPr>
          <w:p w14:paraId="5959FFB4" w14:textId="77777777" w:rsidR="00D934EC" w:rsidRDefault="00D934EC" w:rsidP="00B401DE"/>
        </w:tc>
      </w:tr>
    </w:tbl>
    <w:p w14:paraId="4F474EB3" w14:textId="77777777" w:rsidR="005D2AAE" w:rsidRDefault="005D2AAE">
      <w:pPr>
        <w:rPr>
          <w:rFonts w:cs="Arial"/>
        </w:rPr>
      </w:pPr>
    </w:p>
    <w:p w14:paraId="213D2601" w14:textId="15D893E3" w:rsidR="00D934EC" w:rsidRPr="00541EA7" w:rsidRDefault="00D934EC">
      <w:pPr>
        <w:rPr>
          <w:rFonts w:cs="Arial"/>
        </w:rPr>
        <w:sectPr w:rsidR="00D934EC" w:rsidRPr="00541EA7" w:rsidSect="008C0725">
          <w:pgSz w:w="11900" w:h="16820"/>
          <w:pgMar w:top="1134" w:right="1134" w:bottom="1701" w:left="1134" w:header="709" w:footer="709" w:gutter="0"/>
          <w:cols w:space="708"/>
          <w:titlePg/>
          <w:docGrid w:linePitch="360"/>
        </w:sectPr>
      </w:pPr>
    </w:p>
    <w:p w14:paraId="18B28CAF" w14:textId="7CFB2BEE" w:rsidR="00073A78" w:rsidRPr="00CC3227" w:rsidRDefault="006C038A" w:rsidP="00BA1549">
      <w:pPr>
        <w:pStyle w:val="Overskrift1"/>
        <w:rPr>
          <w:rStyle w:val="Overskrift1Tegn"/>
          <w:rFonts w:cstheme="majorBidi"/>
          <w:b/>
          <w:bCs/>
          <w:szCs w:val="26"/>
        </w:rPr>
      </w:pPr>
      <w:bookmarkStart w:id="7" w:name="_Toc223333852"/>
      <w:bookmarkStart w:id="8" w:name="_Toc223333959"/>
      <w:bookmarkStart w:id="9" w:name="_Toc50371951"/>
      <w:r w:rsidRPr="00CC3227">
        <w:rPr>
          <w:rStyle w:val="Overskrift1Tegn"/>
          <w:rFonts w:cstheme="majorBidi"/>
          <w:b/>
          <w:szCs w:val="26"/>
        </w:rPr>
        <w:lastRenderedPageBreak/>
        <w:t>Inddragelse af barnet/den unge</w:t>
      </w:r>
      <w:bookmarkEnd w:id="7"/>
      <w:bookmarkEnd w:id="8"/>
    </w:p>
    <w:p w14:paraId="633BED65" w14:textId="5FCC85B8" w:rsidR="00D934EC" w:rsidRPr="00D934EC" w:rsidRDefault="00B54F26" w:rsidP="00E32AA7">
      <w:pPr>
        <w:pBdr>
          <w:top w:val="single" w:sz="4" w:space="1" w:color="AF2A2E"/>
          <w:left w:val="single" w:sz="4" w:space="4" w:color="AF2A2E"/>
          <w:bottom w:val="single" w:sz="4" w:space="1" w:color="AF2A2E"/>
          <w:right w:val="single" w:sz="4" w:space="4" w:color="AF2A2E"/>
        </w:pBdr>
        <w:spacing w:after="0"/>
        <w:rPr>
          <w:sz w:val="20"/>
          <w:szCs w:val="20"/>
        </w:rPr>
      </w:pPr>
      <w:r w:rsidRPr="00F2106F">
        <w:rPr>
          <w:i/>
          <w:iCs/>
          <w:sz w:val="20"/>
          <w:szCs w:val="20"/>
        </w:rPr>
        <w:t>Hvordan kan netop dette barns / denne unges perspektiv inddrages systematisk under forløbet?</w:t>
      </w:r>
    </w:p>
    <w:p w14:paraId="45F55BE6" w14:textId="77777777" w:rsidR="008E18EC" w:rsidRDefault="008E18EC" w:rsidP="00E32AA7">
      <w:pPr>
        <w:pBdr>
          <w:top w:val="single" w:sz="4" w:space="1" w:color="AF2A2E"/>
          <w:left w:val="single" w:sz="4" w:space="4" w:color="AF2A2E"/>
          <w:bottom w:val="single" w:sz="4" w:space="1" w:color="AF2A2E"/>
          <w:right w:val="single" w:sz="4" w:space="4" w:color="AF2A2E"/>
        </w:pBdr>
        <w:spacing w:before="6480"/>
        <w:rPr>
          <w:i/>
          <w:iCs/>
          <w:sz w:val="20"/>
          <w:szCs w:val="20"/>
        </w:rPr>
      </w:pPr>
    </w:p>
    <w:p w14:paraId="18C95B3D" w14:textId="77777777" w:rsidR="00B54F26" w:rsidRDefault="00B54F26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br w:type="page"/>
      </w:r>
    </w:p>
    <w:p w14:paraId="0B24EFA0" w14:textId="3B85CFB2" w:rsidR="002D71CA" w:rsidRPr="002D71CA" w:rsidRDefault="00073A78" w:rsidP="00BA1549">
      <w:pPr>
        <w:pStyle w:val="Overskrift1"/>
      </w:pPr>
      <w:bookmarkStart w:id="10" w:name="_Toc85978722"/>
      <w:bookmarkStart w:id="11" w:name="_Toc223333853"/>
      <w:bookmarkStart w:id="12" w:name="_Toc223333960"/>
      <w:r w:rsidRPr="002D71CA">
        <w:rPr>
          <w:rStyle w:val="Overskrift1Tegn"/>
          <w:rFonts w:cstheme="majorBidi"/>
          <w:b/>
          <w:szCs w:val="26"/>
        </w:rPr>
        <w:lastRenderedPageBreak/>
        <w:t>Mål og samarbejdsaftaler</w:t>
      </w:r>
      <w:bookmarkStart w:id="13" w:name="_Toc50371952"/>
      <w:bookmarkStart w:id="14" w:name="_Toc85978723"/>
      <w:bookmarkEnd w:id="9"/>
      <w:bookmarkEnd w:id="10"/>
      <w:bookmarkEnd w:id="11"/>
      <w:bookmarkEnd w:id="12"/>
    </w:p>
    <w:p w14:paraId="53E7ED22" w14:textId="063A719B" w:rsidR="00D4225E" w:rsidRPr="00541EA7" w:rsidRDefault="00D4225E" w:rsidP="00BC1B46">
      <w:pPr>
        <w:pStyle w:val="Overskrift3"/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ind w:left="142" w:right="93"/>
      </w:pPr>
      <w:bookmarkStart w:id="15" w:name="_Toc223333854"/>
      <w:bookmarkStart w:id="16" w:name="_Toc223333961"/>
      <w:r w:rsidRPr="00541EA7">
        <w:t>Det overordnede og langsigtede mål med rådgivningsforløbet</w:t>
      </w:r>
      <w:bookmarkEnd w:id="13"/>
      <w:bookmarkEnd w:id="14"/>
      <w:bookmarkEnd w:id="15"/>
      <w:bookmarkEnd w:id="16"/>
    </w:p>
    <w:p w14:paraId="740C4899" w14:textId="4432D06A" w:rsidR="00D934EC" w:rsidRPr="00D934EC" w:rsidRDefault="00D4225E" w:rsidP="00BC1B46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pacing w:after="0"/>
        <w:ind w:left="142" w:right="93"/>
        <w:rPr>
          <w:rFonts w:cs="Arial"/>
          <w:sz w:val="20"/>
          <w:szCs w:val="20"/>
        </w:rPr>
      </w:pPr>
      <w:r w:rsidRPr="00A82DA9">
        <w:rPr>
          <w:rFonts w:cs="Arial"/>
          <w:i/>
          <w:iCs/>
          <w:sz w:val="20"/>
          <w:szCs w:val="20"/>
        </w:rPr>
        <w:t>Udfyldes på/efter det afklarende møde – og justeres evt. undervejs om nødvendigt. Dato for evt. justering noteres i teks</w:t>
      </w:r>
      <w:r>
        <w:rPr>
          <w:rFonts w:cs="Arial"/>
          <w:i/>
          <w:iCs/>
          <w:sz w:val="20"/>
          <w:szCs w:val="20"/>
        </w:rPr>
        <w:t>t</w:t>
      </w:r>
    </w:p>
    <w:p w14:paraId="7B581EBB" w14:textId="77777777" w:rsidR="00D4225E" w:rsidRDefault="00D4225E" w:rsidP="00BC1B46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pacing w:before="720"/>
        <w:ind w:left="142" w:right="93"/>
        <w:rPr>
          <w:rFonts w:cs="Arial"/>
          <w:i/>
          <w:iCs/>
          <w:sz w:val="20"/>
          <w:szCs w:val="20"/>
        </w:rPr>
      </w:pPr>
    </w:p>
    <w:p w14:paraId="480126E4" w14:textId="1B60CDA9" w:rsidR="00D4225E" w:rsidRPr="00D4225E" w:rsidRDefault="00D4225E" w:rsidP="00BC1B46">
      <w:pPr>
        <w:pBdr>
          <w:top w:val="single" w:sz="4" w:space="1" w:color="AF2A2E"/>
          <w:left w:val="single" w:sz="4" w:space="4" w:color="AF2A2E"/>
          <w:bottom w:val="single" w:sz="4" w:space="1" w:color="AF2A2E"/>
          <w:right w:val="single" w:sz="4" w:space="4" w:color="AF2A2E"/>
        </w:pBdr>
        <w:spacing w:before="600"/>
        <w:ind w:left="142"/>
        <w:rPr>
          <w:rFonts w:cs="Arial"/>
          <w:i/>
          <w:iCs/>
          <w:sz w:val="20"/>
          <w:szCs w:val="20"/>
        </w:rPr>
        <w:sectPr w:rsidR="00D4225E" w:rsidRPr="00D4225E" w:rsidSect="00A82DA9">
          <w:footerReference w:type="default" r:id="rId15"/>
          <w:type w:val="continuous"/>
          <w:pgSz w:w="16820" w:h="11900" w:orient="landscape"/>
          <w:pgMar w:top="1134" w:right="1134" w:bottom="1701" w:left="1134" w:header="709" w:footer="709" w:gutter="0"/>
          <w:cols w:space="708"/>
          <w:docGrid w:linePitch="360"/>
        </w:sectPr>
      </w:pPr>
    </w:p>
    <w:tbl>
      <w:tblPr>
        <w:tblStyle w:val="Tabel-Gitter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2908"/>
        <w:gridCol w:w="2908"/>
        <w:gridCol w:w="2908"/>
        <w:gridCol w:w="2909"/>
        <w:gridCol w:w="2909"/>
      </w:tblGrid>
      <w:tr w:rsidR="00D934EC" w14:paraId="6FEA380D" w14:textId="77777777" w:rsidTr="00D934EC">
        <w:tc>
          <w:tcPr>
            <w:tcW w:w="2908" w:type="dxa"/>
            <w:vAlign w:val="center"/>
          </w:tcPr>
          <w:p w14:paraId="68A616C4" w14:textId="76DB0D48" w:rsidR="00D934EC" w:rsidRDefault="00D934EC" w:rsidP="00D934EC">
            <w:pPr>
              <w:rPr>
                <w:rFonts w:cs="Arial"/>
                <w:b/>
                <w:bCs/>
                <w:sz w:val="20"/>
                <w:szCs w:val="20"/>
              </w:rPr>
            </w:pPr>
            <w:bookmarkStart w:id="17" w:name="_Hlk223953183"/>
            <w:r>
              <w:rPr>
                <w:rFonts w:cs="Arial"/>
                <w:b/>
                <w:bCs/>
                <w:sz w:val="20"/>
                <w:szCs w:val="20"/>
              </w:rPr>
              <w:t>Delm</w:t>
            </w:r>
            <w:r w:rsidRPr="00A82DA9">
              <w:rPr>
                <w:rFonts w:cs="Arial"/>
                <w:b/>
                <w:bCs/>
                <w:sz w:val="20"/>
                <w:szCs w:val="20"/>
              </w:rPr>
              <w:t>ål for den næste periode</w:t>
            </w:r>
          </w:p>
        </w:tc>
        <w:tc>
          <w:tcPr>
            <w:tcW w:w="2908" w:type="dxa"/>
            <w:vAlign w:val="center"/>
          </w:tcPr>
          <w:p w14:paraId="46C452FE" w14:textId="4C99762C" w:rsidR="00D934EC" w:rsidRDefault="00D934EC" w:rsidP="00D934EC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 xml:space="preserve">Delmål frem til 1. arbejdsmøde </w:t>
            </w:r>
          </w:p>
        </w:tc>
        <w:tc>
          <w:tcPr>
            <w:tcW w:w="2908" w:type="dxa"/>
            <w:vAlign w:val="center"/>
          </w:tcPr>
          <w:p w14:paraId="365748EE" w14:textId="77777777" w:rsidR="00D934EC" w:rsidRPr="00A82DA9" w:rsidRDefault="00D934EC" w:rsidP="00D934EC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 xml:space="preserve">Delmål frem til </w:t>
            </w:r>
          </w:p>
          <w:p w14:paraId="74B0A26D" w14:textId="4D95AF39" w:rsidR="00D934EC" w:rsidRDefault="00D934EC" w:rsidP="00D934EC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>2. arbejdsmøde</w:t>
            </w:r>
          </w:p>
        </w:tc>
        <w:tc>
          <w:tcPr>
            <w:tcW w:w="2909" w:type="dxa"/>
            <w:vAlign w:val="center"/>
          </w:tcPr>
          <w:p w14:paraId="026FF29B" w14:textId="77777777" w:rsidR="00D934EC" w:rsidRPr="00A82DA9" w:rsidRDefault="00D934EC" w:rsidP="00D934EC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 xml:space="preserve">Delmål frem til </w:t>
            </w:r>
          </w:p>
          <w:p w14:paraId="37542CBB" w14:textId="1BBAD012" w:rsidR="00D934EC" w:rsidRDefault="00D934EC" w:rsidP="00D934EC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>det afsluttende møde</w:t>
            </w:r>
          </w:p>
        </w:tc>
        <w:tc>
          <w:tcPr>
            <w:tcW w:w="2909" w:type="dxa"/>
            <w:vAlign w:val="center"/>
          </w:tcPr>
          <w:p w14:paraId="3344C299" w14:textId="68CCF903" w:rsidR="00D934EC" w:rsidRDefault="00D934EC" w:rsidP="00D934EC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 xml:space="preserve">Mål </w:t>
            </w:r>
            <w:proofErr w:type="gramStart"/>
            <w:r w:rsidRPr="00A82DA9">
              <w:rPr>
                <w:rFonts w:cs="Arial"/>
                <w:b/>
                <w:bCs/>
                <w:sz w:val="20"/>
                <w:szCs w:val="20"/>
              </w:rPr>
              <w:t xml:space="preserve">efter 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VISO</w:t>
            </w:r>
            <w:proofErr w:type="gramEnd"/>
            <w:r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A82DA9">
              <w:rPr>
                <w:rFonts w:cs="Arial"/>
                <w:b/>
                <w:bCs/>
                <w:sz w:val="20"/>
                <w:szCs w:val="20"/>
              </w:rPr>
              <w:t>rådgivningsforløb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/ for forankringsforløb</w:t>
            </w:r>
          </w:p>
        </w:tc>
      </w:tr>
      <w:tr w:rsidR="00D934EC" w14:paraId="69763000" w14:textId="77777777" w:rsidTr="00D934EC">
        <w:tc>
          <w:tcPr>
            <w:tcW w:w="2908" w:type="dxa"/>
          </w:tcPr>
          <w:p w14:paraId="07754E13" w14:textId="5A1B2FB9" w:rsidR="00D934EC" w:rsidRDefault="00D934EC" w:rsidP="00D934EC">
            <w:pPr>
              <w:spacing w:after="1560"/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i/>
                <w:iCs/>
                <w:sz w:val="20"/>
                <w:szCs w:val="20"/>
              </w:rPr>
              <w:t>Udfyldes som opsamling på/efter hvert møde, så alle ved hvilke delmål, der skal arbejdes med frem mod næste møde</w:t>
            </w:r>
          </w:p>
        </w:tc>
        <w:tc>
          <w:tcPr>
            <w:tcW w:w="2908" w:type="dxa"/>
          </w:tcPr>
          <w:p w14:paraId="3A40F26A" w14:textId="470BB7CD" w:rsidR="00D934EC" w:rsidRPr="00D934EC" w:rsidRDefault="00D934EC" w:rsidP="003E607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908" w:type="dxa"/>
          </w:tcPr>
          <w:p w14:paraId="68A0993B" w14:textId="77777777" w:rsidR="00D934EC" w:rsidRPr="00D934EC" w:rsidRDefault="00D934EC" w:rsidP="003E607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909" w:type="dxa"/>
          </w:tcPr>
          <w:p w14:paraId="74236CA2" w14:textId="77777777" w:rsidR="00D934EC" w:rsidRPr="00D934EC" w:rsidRDefault="00D934EC" w:rsidP="003E607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909" w:type="dxa"/>
          </w:tcPr>
          <w:p w14:paraId="0E0B7AE4" w14:textId="77777777" w:rsidR="00D934EC" w:rsidRPr="00D934EC" w:rsidRDefault="00D934EC" w:rsidP="003E607E">
            <w:pPr>
              <w:rPr>
                <w:rFonts w:cs="Arial"/>
                <w:sz w:val="20"/>
                <w:szCs w:val="20"/>
              </w:rPr>
            </w:pPr>
          </w:p>
        </w:tc>
      </w:tr>
      <w:bookmarkEnd w:id="17"/>
    </w:tbl>
    <w:p w14:paraId="40A69AB5" w14:textId="4ECA0E7D" w:rsidR="00D4225E" w:rsidRDefault="003E607E" w:rsidP="003E607E">
      <w:pPr>
        <w:rPr>
          <w:rFonts w:cs="Arial"/>
          <w:b/>
          <w:bCs/>
          <w:sz w:val="20"/>
          <w:szCs w:val="20"/>
        </w:rPr>
      </w:pPr>
      <w:r>
        <w:rPr>
          <w:rFonts w:cs="Arial"/>
          <w:b/>
          <w:bCs/>
          <w:sz w:val="20"/>
          <w:szCs w:val="20"/>
        </w:rPr>
        <w:br w:type="page"/>
      </w:r>
    </w:p>
    <w:p w14:paraId="3A5CB6BB" w14:textId="77777777" w:rsidR="003E607E" w:rsidRDefault="003E607E" w:rsidP="008E18EC">
      <w:pPr>
        <w:rPr>
          <w:rFonts w:cs="Arial"/>
          <w:b/>
          <w:bCs/>
          <w:sz w:val="20"/>
          <w:szCs w:val="20"/>
        </w:rPr>
        <w:sectPr w:rsidR="003E607E" w:rsidSect="00D934EC">
          <w:type w:val="continuous"/>
          <w:pgSz w:w="16820" w:h="11900" w:orient="landscape"/>
          <w:pgMar w:top="1134" w:right="1134" w:bottom="1701" w:left="1134" w:header="709" w:footer="709" w:gutter="0"/>
          <w:cols w:space="94"/>
          <w:docGrid w:linePitch="360"/>
        </w:sectPr>
      </w:pPr>
    </w:p>
    <w:p w14:paraId="5B448A9E" w14:textId="337CCC19" w:rsidR="00407D65" w:rsidRDefault="003E607E" w:rsidP="00407D65">
      <w:pPr>
        <w:pStyle w:val="Overskrift1"/>
        <w:spacing w:after="0"/>
        <w:rPr>
          <w:rStyle w:val="Overskrift2Tegn"/>
          <w:rFonts w:cstheme="minorHAnsi"/>
          <w:b/>
          <w:sz w:val="22"/>
          <w:szCs w:val="22"/>
        </w:rPr>
      </w:pPr>
      <w:bookmarkStart w:id="18" w:name="_Toc85978724"/>
      <w:bookmarkStart w:id="19" w:name="_Toc223333855"/>
      <w:bookmarkStart w:id="20" w:name="_Toc223333962"/>
      <w:r w:rsidRPr="00BA1549">
        <w:rPr>
          <w:rStyle w:val="Overskrift2Tegn"/>
          <w:rFonts w:cstheme="minorHAnsi"/>
          <w:b/>
          <w:sz w:val="40"/>
          <w:szCs w:val="40"/>
        </w:rPr>
        <w:lastRenderedPageBreak/>
        <w:t>Rolle- og opgavefordeling:</w:t>
      </w:r>
      <w:bookmarkEnd w:id="18"/>
    </w:p>
    <w:p w14:paraId="50AE95A1" w14:textId="289967D7" w:rsidR="003E607E" w:rsidRDefault="00407D65" w:rsidP="00407D65">
      <w:pPr>
        <w:pStyle w:val="Overskrift3"/>
        <w:spacing w:before="0"/>
      </w:pPr>
      <w:r w:rsidRPr="00407D65">
        <w:rPr>
          <w:bCs/>
        </w:rPr>
        <w:t>Hvem skal gøre hvad</w:t>
      </w:r>
      <w:r w:rsidRPr="00407D65">
        <w:t xml:space="preserve"> </w:t>
      </w:r>
      <w:r w:rsidR="003E607E" w:rsidRPr="00407D65">
        <w:t>herunder hvordan inddrages barnet og af hvem?</w:t>
      </w:r>
      <w:bookmarkEnd w:id="19"/>
      <w:bookmarkEnd w:id="20"/>
    </w:p>
    <w:tbl>
      <w:tblPr>
        <w:tblStyle w:val="final"/>
        <w:tblpPr w:leftFromText="141" w:rightFromText="141" w:vertAnchor="page" w:horzAnchor="margin" w:tblpY="2191"/>
        <w:tblW w:w="5000" w:type="pct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3314"/>
        <w:gridCol w:w="2807"/>
        <w:gridCol w:w="2807"/>
        <w:gridCol w:w="2807"/>
        <w:gridCol w:w="2807"/>
      </w:tblGrid>
      <w:tr w:rsidR="00407D65" w:rsidRPr="00541EA7" w14:paraId="4AFA49D1" w14:textId="77777777" w:rsidTr="00407D65">
        <w:trPr>
          <w:trHeight w:val="425"/>
        </w:trPr>
        <w:tc>
          <w:tcPr>
            <w:tcW w:w="1139" w:type="pct"/>
          </w:tcPr>
          <w:p w14:paraId="5B287AF9" w14:textId="77777777" w:rsidR="00407D65" w:rsidRPr="00A82DA9" w:rsidRDefault="00407D65" w:rsidP="00407D65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>Hvem gør hvad?</w:t>
            </w:r>
          </w:p>
        </w:tc>
        <w:tc>
          <w:tcPr>
            <w:tcW w:w="965" w:type="pct"/>
            <w:shd w:val="clear" w:color="auto" w:fill="FFFFFF" w:themeFill="background1"/>
          </w:tcPr>
          <w:p w14:paraId="3B028FA1" w14:textId="77777777" w:rsidR="00407D65" w:rsidRPr="00A82DA9" w:rsidRDefault="00407D65" w:rsidP="00407D65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>Aftaler frem til 1. arbejdsmøde</w:t>
            </w:r>
          </w:p>
        </w:tc>
        <w:tc>
          <w:tcPr>
            <w:tcW w:w="965" w:type="pct"/>
          </w:tcPr>
          <w:p w14:paraId="6C4CDFEA" w14:textId="77777777" w:rsidR="00407D65" w:rsidRPr="00A82DA9" w:rsidRDefault="00407D65" w:rsidP="00407D65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>Aftaler frem til 2. arbejdsmøde</w:t>
            </w:r>
          </w:p>
        </w:tc>
        <w:tc>
          <w:tcPr>
            <w:tcW w:w="965" w:type="pct"/>
          </w:tcPr>
          <w:p w14:paraId="5C36F856" w14:textId="77777777" w:rsidR="00407D65" w:rsidRPr="00A82DA9" w:rsidRDefault="00407D65" w:rsidP="00407D65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 xml:space="preserve">Aftaler frem til 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3. </w:t>
            </w:r>
            <w:proofErr w:type="spellStart"/>
            <w:r>
              <w:rPr>
                <w:rFonts w:cs="Arial"/>
                <w:b/>
                <w:bCs/>
                <w:sz w:val="20"/>
                <w:szCs w:val="20"/>
              </w:rPr>
              <w:t>arbejds-møde</w:t>
            </w:r>
            <w:proofErr w:type="spellEnd"/>
            <w:r>
              <w:rPr>
                <w:rFonts w:cs="Arial"/>
                <w:b/>
                <w:bCs/>
                <w:sz w:val="20"/>
                <w:szCs w:val="20"/>
              </w:rPr>
              <w:t>/</w:t>
            </w:r>
            <w:r w:rsidRPr="00A82DA9">
              <w:rPr>
                <w:rFonts w:cs="Arial"/>
                <w:b/>
                <w:bCs/>
                <w:sz w:val="20"/>
                <w:szCs w:val="20"/>
              </w:rPr>
              <w:t>afsluttende møde</w:t>
            </w:r>
          </w:p>
        </w:tc>
        <w:tc>
          <w:tcPr>
            <w:tcW w:w="965" w:type="pct"/>
          </w:tcPr>
          <w:p w14:paraId="43E1DD79" w14:textId="77777777" w:rsidR="00407D65" w:rsidRPr="00A82DA9" w:rsidRDefault="00407D65" w:rsidP="00407D65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>Aftaler efter rådgivningsforløb</w:t>
            </w:r>
          </w:p>
        </w:tc>
      </w:tr>
      <w:tr w:rsidR="00407D65" w:rsidRPr="00541EA7" w14:paraId="4F59DBC5" w14:textId="77777777" w:rsidTr="00407D65">
        <w:trPr>
          <w:trHeight w:val="425"/>
        </w:trPr>
        <w:tc>
          <w:tcPr>
            <w:tcW w:w="1139" w:type="pct"/>
            <w:vAlign w:val="top"/>
          </w:tcPr>
          <w:p w14:paraId="7EEEAF1D" w14:textId="77777777" w:rsidR="00407D65" w:rsidRDefault="00407D65" w:rsidP="00407D65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Tovholder for arbejdsmøder undervejs/efter VISO-forløbet</w:t>
            </w:r>
          </w:p>
          <w:p w14:paraId="25C0E3B9" w14:textId="77777777" w:rsidR="00407D65" w:rsidRPr="00A82DA9" w:rsidRDefault="00407D65" w:rsidP="00407D65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FD3487">
              <w:rPr>
                <w:rFonts w:cs="Arial"/>
                <w:i/>
                <w:iCs/>
                <w:sz w:val="20"/>
                <w:szCs w:val="20"/>
              </w:rPr>
              <w:t>Navn:</w:t>
            </w:r>
          </w:p>
        </w:tc>
        <w:tc>
          <w:tcPr>
            <w:tcW w:w="965" w:type="pct"/>
            <w:shd w:val="clear" w:color="auto" w:fill="FFFFFF" w:themeFill="background1"/>
            <w:vAlign w:val="top"/>
          </w:tcPr>
          <w:p w14:paraId="73ECF12B" w14:textId="77777777" w:rsidR="00407D65" w:rsidRPr="00A82DA9" w:rsidRDefault="00407D65" w:rsidP="00407D65">
            <w:pPr>
              <w:rPr>
                <w:rFonts w:cs="Arial"/>
                <w:sz w:val="20"/>
                <w:szCs w:val="20"/>
              </w:rPr>
            </w:pPr>
            <w:r w:rsidRPr="00A82DA9">
              <w:rPr>
                <w:rFonts w:cs="Arial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965" w:type="pct"/>
            <w:shd w:val="clear" w:color="auto" w:fill="FFFFFF" w:themeFill="background1"/>
            <w:vAlign w:val="top"/>
          </w:tcPr>
          <w:p w14:paraId="63ECEAF7" w14:textId="77777777" w:rsidR="00407D65" w:rsidRPr="00A82DA9" w:rsidRDefault="00407D65" w:rsidP="00407D65">
            <w:pPr>
              <w:rPr>
                <w:rFonts w:cs="Arial"/>
                <w:sz w:val="20"/>
                <w:szCs w:val="20"/>
              </w:rPr>
            </w:pPr>
            <w:r w:rsidRPr="00A82DA9">
              <w:rPr>
                <w:rFonts w:cs="Arial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965" w:type="pct"/>
            <w:shd w:val="clear" w:color="auto" w:fill="FFFFFF" w:themeFill="background1"/>
            <w:vAlign w:val="top"/>
          </w:tcPr>
          <w:p w14:paraId="12FEF8C0" w14:textId="77777777" w:rsidR="00407D65" w:rsidRPr="00A82DA9" w:rsidRDefault="00407D65" w:rsidP="00407D65">
            <w:pPr>
              <w:rPr>
                <w:rFonts w:cs="Arial"/>
                <w:sz w:val="20"/>
                <w:szCs w:val="20"/>
              </w:rPr>
            </w:pPr>
            <w:r w:rsidRPr="00A82DA9">
              <w:rPr>
                <w:rFonts w:cs="Arial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965" w:type="pct"/>
            <w:shd w:val="clear" w:color="auto" w:fill="FFFFFF" w:themeFill="background1"/>
            <w:vAlign w:val="top"/>
          </w:tcPr>
          <w:p w14:paraId="5A998A42" w14:textId="77777777" w:rsidR="00407D65" w:rsidRPr="00A82DA9" w:rsidRDefault="00407D65" w:rsidP="00407D65">
            <w:pPr>
              <w:rPr>
                <w:rFonts w:cs="Arial"/>
                <w:sz w:val="20"/>
                <w:szCs w:val="20"/>
              </w:rPr>
            </w:pPr>
            <w:r w:rsidRPr="00A82DA9">
              <w:rPr>
                <w:rFonts w:cs="Arial"/>
                <w:i/>
                <w:sz w:val="20"/>
                <w:szCs w:val="20"/>
              </w:rPr>
              <w:t xml:space="preserve"> </w:t>
            </w:r>
          </w:p>
        </w:tc>
      </w:tr>
      <w:tr w:rsidR="00407D65" w:rsidRPr="00541EA7" w14:paraId="24928EB4" w14:textId="77777777" w:rsidTr="00407D65">
        <w:trPr>
          <w:trHeight w:val="425"/>
        </w:trPr>
        <w:tc>
          <w:tcPr>
            <w:tcW w:w="1139" w:type="pct"/>
            <w:vAlign w:val="top"/>
          </w:tcPr>
          <w:p w14:paraId="4550ED95" w14:textId="77777777" w:rsidR="00407D65" w:rsidRDefault="00407D65" w:rsidP="00407D65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Inddragelse af barnet/den unge</w:t>
            </w:r>
          </w:p>
          <w:p w14:paraId="4CB73EE0" w14:textId="77777777" w:rsidR="00407D65" w:rsidRDefault="00407D65" w:rsidP="00407D65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Hvem gør hvad?</w:t>
            </w:r>
          </w:p>
        </w:tc>
        <w:tc>
          <w:tcPr>
            <w:tcW w:w="965" w:type="pct"/>
            <w:shd w:val="clear" w:color="auto" w:fill="FFFFFF" w:themeFill="background1"/>
            <w:vAlign w:val="top"/>
          </w:tcPr>
          <w:p w14:paraId="2CF3F7BC" w14:textId="77777777" w:rsidR="00407D65" w:rsidRPr="00A82DA9" w:rsidRDefault="00407D65" w:rsidP="00407D65">
            <w:pPr>
              <w:rPr>
                <w:rFonts w:cs="Arial"/>
                <w:i/>
                <w:sz w:val="20"/>
                <w:szCs w:val="20"/>
              </w:rPr>
            </w:pPr>
          </w:p>
        </w:tc>
        <w:tc>
          <w:tcPr>
            <w:tcW w:w="965" w:type="pct"/>
            <w:shd w:val="clear" w:color="auto" w:fill="FFFFFF" w:themeFill="background1"/>
            <w:vAlign w:val="top"/>
          </w:tcPr>
          <w:p w14:paraId="2673B167" w14:textId="77777777" w:rsidR="00407D65" w:rsidRPr="00A82DA9" w:rsidRDefault="00407D65" w:rsidP="00407D65">
            <w:pPr>
              <w:rPr>
                <w:rFonts w:cs="Arial"/>
                <w:i/>
                <w:sz w:val="20"/>
                <w:szCs w:val="20"/>
              </w:rPr>
            </w:pPr>
          </w:p>
        </w:tc>
        <w:tc>
          <w:tcPr>
            <w:tcW w:w="965" w:type="pct"/>
            <w:shd w:val="clear" w:color="auto" w:fill="FFFFFF" w:themeFill="background1"/>
            <w:vAlign w:val="top"/>
          </w:tcPr>
          <w:p w14:paraId="3F69888C" w14:textId="77777777" w:rsidR="00407D65" w:rsidRPr="00A82DA9" w:rsidRDefault="00407D65" w:rsidP="00407D65">
            <w:pPr>
              <w:rPr>
                <w:rFonts w:cs="Arial"/>
                <w:i/>
                <w:sz w:val="20"/>
                <w:szCs w:val="20"/>
              </w:rPr>
            </w:pPr>
          </w:p>
        </w:tc>
        <w:tc>
          <w:tcPr>
            <w:tcW w:w="965" w:type="pct"/>
            <w:shd w:val="clear" w:color="auto" w:fill="FFFFFF" w:themeFill="background1"/>
            <w:vAlign w:val="top"/>
          </w:tcPr>
          <w:p w14:paraId="4EA82B51" w14:textId="77777777" w:rsidR="00407D65" w:rsidRPr="00A82DA9" w:rsidRDefault="00407D65" w:rsidP="00407D65">
            <w:pPr>
              <w:rPr>
                <w:rFonts w:cs="Arial"/>
                <w:i/>
                <w:sz w:val="20"/>
                <w:szCs w:val="20"/>
              </w:rPr>
            </w:pPr>
          </w:p>
        </w:tc>
      </w:tr>
      <w:tr w:rsidR="00407D65" w:rsidRPr="00541EA7" w14:paraId="36C3AEEE" w14:textId="77777777" w:rsidTr="00407D65">
        <w:trPr>
          <w:trHeight w:val="425"/>
        </w:trPr>
        <w:tc>
          <w:tcPr>
            <w:tcW w:w="1139" w:type="pct"/>
            <w:vAlign w:val="top"/>
          </w:tcPr>
          <w:p w14:paraId="257965C9" w14:textId="77777777" w:rsidR="00407D65" w:rsidRPr="00A82DA9" w:rsidRDefault="00407D65" w:rsidP="00407D65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Barnet/den unge</w:t>
            </w:r>
          </w:p>
        </w:tc>
        <w:tc>
          <w:tcPr>
            <w:tcW w:w="965" w:type="pct"/>
            <w:shd w:val="clear" w:color="auto" w:fill="FFFFFF" w:themeFill="background1"/>
            <w:vAlign w:val="top"/>
          </w:tcPr>
          <w:p w14:paraId="3D42940E" w14:textId="77777777" w:rsidR="00407D65" w:rsidRPr="00A82DA9" w:rsidRDefault="00407D65" w:rsidP="00407D65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65" w:type="pct"/>
            <w:shd w:val="clear" w:color="auto" w:fill="FFFFFF" w:themeFill="background1"/>
            <w:vAlign w:val="top"/>
          </w:tcPr>
          <w:p w14:paraId="3E36B43A" w14:textId="77777777" w:rsidR="00407D65" w:rsidRPr="00A82DA9" w:rsidRDefault="00407D65" w:rsidP="00407D65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65" w:type="pct"/>
            <w:shd w:val="clear" w:color="auto" w:fill="FFFFFF" w:themeFill="background1"/>
            <w:vAlign w:val="top"/>
          </w:tcPr>
          <w:p w14:paraId="53ACF86D" w14:textId="77777777" w:rsidR="00407D65" w:rsidRPr="00A82DA9" w:rsidRDefault="00407D65" w:rsidP="00407D65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65" w:type="pct"/>
            <w:shd w:val="clear" w:color="auto" w:fill="FFFFFF" w:themeFill="background1"/>
            <w:vAlign w:val="top"/>
          </w:tcPr>
          <w:p w14:paraId="2DC341E5" w14:textId="77777777" w:rsidR="00407D65" w:rsidRPr="00A82DA9" w:rsidRDefault="00407D65" w:rsidP="00407D65">
            <w:pPr>
              <w:rPr>
                <w:rFonts w:cs="Arial"/>
                <w:sz w:val="20"/>
                <w:szCs w:val="20"/>
              </w:rPr>
            </w:pPr>
          </w:p>
        </w:tc>
      </w:tr>
      <w:tr w:rsidR="00407D65" w:rsidRPr="00541EA7" w14:paraId="58831506" w14:textId="77777777" w:rsidTr="00407D65">
        <w:trPr>
          <w:trHeight w:val="425"/>
        </w:trPr>
        <w:tc>
          <w:tcPr>
            <w:tcW w:w="1139" w:type="pct"/>
            <w:vAlign w:val="top"/>
          </w:tcPr>
          <w:p w14:paraId="0C1AB7E8" w14:textId="77777777" w:rsidR="00407D65" w:rsidRPr="00A82DA9" w:rsidRDefault="00407D65" w:rsidP="00407D65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>Forældre/familie og nærmeste netværk</w:t>
            </w:r>
          </w:p>
          <w:p w14:paraId="780DF1C8" w14:textId="77777777" w:rsidR="00407D65" w:rsidRPr="00A82DA9" w:rsidRDefault="00407D65" w:rsidP="00407D65">
            <w:pPr>
              <w:rPr>
                <w:rFonts w:cs="Arial"/>
                <w:b/>
                <w:bCs/>
                <w:i/>
                <w:iCs/>
                <w:sz w:val="20"/>
                <w:szCs w:val="20"/>
              </w:rPr>
            </w:pPr>
            <w:r w:rsidRPr="00A82DA9">
              <w:rPr>
                <w:rFonts w:cs="Arial"/>
                <w:i/>
                <w:iCs/>
                <w:sz w:val="20"/>
                <w:szCs w:val="20"/>
              </w:rPr>
              <w:t>Navne:</w:t>
            </w:r>
          </w:p>
        </w:tc>
        <w:tc>
          <w:tcPr>
            <w:tcW w:w="965" w:type="pct"/>
            <w:shd w:val="clear" w:color="auto" w:fill="FFFFFF" w:themeFill="background1"/>
            <w:vAlign w:val="top"/>
          </w:tcPr>
          <w:p w14:paraId="4A016FD4" w14:textId="77777777" w:rsidR="00407D65" w:rsidRPr="00A82DA9" w:rsidRDefault="00407D65" w:rsidP="00407D65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65" w:type="pct"/>
            <w:shd w:val="clear" w:color="auto" w:fill="FFFFFF" w:themeFill="background1"/>
            <w:vAlign w:val="top"/>
          </w:tcPr>
          <w:p w14:paraId="342C00B1" w14:textId="77777777" w:rsidR="00407D65" w:rsidRPr="00A82DA9" w:rsidRDefault="00407D65" w:rsidP="00407D65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65" w:type="pct"/>
            <w:shd w:val="clear" w:color="auto" w:fill="FFFFFF" w:themeFill="background1"/>
            <w:vAlign w:val="top"/>
          </w:tcPr>
          <w:p w14:paraId="172356A0" w14:textId="77777777" w:rsidR="00407D65" w:rsidRPr="00A82DA9" w:rsidRDefault="00407D65" w:rsidP="00407D65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65" w:type="pct"/>
            <w:shd w:val="clear" w:color="auto" w:fill="FFFFFF" w:themeFill="background1"/>
            <w:vAlign w:val="top"/>
          </w:tcPr>
          <w:p w14:paraId="41BF072D" w14:textId="77777777" w:rsidR="00407D65" w:rsidRPr="00A82DA9" w:rsidRDefault="00407D65" w:rsidP="00407D65">
            <w:pPr>
              <w:rPr>
                <w:rFonts w:cs="Arial"/>
                <w:sz w:val="20"/>
                <w:szCs w:val="20"/>
              </w:rPr>
            </w:pPr>
          </w:p>
        </w:tc>
      </w:tr>
      <w:tr w:rsidR="00407D65" w:rsidRPr="00541EA7" w14:paraId="75478614" w14:textId="77777777" w:rsidTr="00407D65">
        <w:trPr>
          <w:trHeight w:val="425"/>
        </w:trPr>
        <w:tc>
          <w:tcPr>
            <w:tcW w:w="1139" w:type="pct"/>
            <w:vAlign w:val="top"/>
          </w:tcPr>
          <w:p w14:paraId="37CA728E" w14:textId="77777777" w:rsidR="00407D65" w:rsidRPr="00A82DA9" w:rsidRDefault="00407D65" w:rsidP="00407D65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>Skole/fritidsinstitution, herunder ledelse</w:t>
            </w:r>
          </w:p>
          <w:p w14:paraId="6C997039" w14:textId="77777777" w:rsidR="00407D65" w:rsidRPr="00A82DA9" w:rsidRDefault="00407D65" w:rsidP="00407D65">
            <w:pPr>
              <w:rPr>
                <w:rFonts w:cs="Arial"/>
                <w:sz w:val="20"/>
                <w:szCs w:val="20"/>
              </w:rPr>
            </w:pPr>
            <w:r w:rsidRPr="00A82DA9">
              <w:rPr>
                <w:rFonts w:cs="Arial"/>
                <w:i/>
                <w:iCs/>
                <w:sz w:val="20"/>
                <w:szCs w:val="20"/>
              </w:rPr>
              <w:t>Navne:</w:t>
            </w:r>
          </w:p>
        </w:tc>
        <w:tc>
          <w:tcPr>
            <w:tcW w:w="965" w:type="pct"/>
            <w:shd w:val="clear" w:color="auto" w:fill="FFFFFF" w:themeFill="background1"/>
            <w:vAlign w:val="top"/>
          </w:tcPr>
          <w:p w14:paraId="55733537" w14:textId="77777777" w:rsidR="00407D65" w:rsidRPr="00A82DA9" w:rsidRDefault="00407D65" w:rsidP="00407D65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65" w:type="pct"/>
            <w:shd w:val="clear" w:color="auto" w:fill="FFFFFF" w:themeFill="background1"/>
            <w:vAlign w:val="top"/>
          </w:tcPr>
          <w:p w14:paraId="3FCD5838" w14:textId="77777777" w:rsidR="00407D65" w:rsidRPr="00A82DA9" w:rsidRDefault="00407D65" w:rsidP="00407D65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65" w:type="pct"/>
            <w:shd w:val="clear" w:color="auto" w:fill="FFFFFF" w:themeFill="background1"/>
            <w:vAlign w:val="top"/>
          </w:tcPr>
          <w:p w14:paraId="43BE42FF" w14:textId="77777777" w:rsidR="00407D65" w:rsidRPr="00A82DA9" w:rsidRDefault="00407D65" w:rsidP="00407D65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65" w:type="pct"/>
            <w:shd w:val="clear" w:color="auto" w:fill="FFFFFF" w:themeFill="background1"/>
            <w:vAlign w:val="top"/>
          </w:tcPr>
          <w:p w14:paraId="751D04A1" w14:textId="77777777" w:rsidR="00407D65" w:rsidRPr="00A82DA9" w:rsidRDefault="00407D65" w:rsidP="00407D65">
            <w:pPr>
              <w:rPr>
                <w:rFonts w:cs="Arial"/>
                <w:sz w:val="20"/>
                <w:szCs w:val="20"/>
              </w:rPr>
            </w:pPr>
          </w:p>
        </w:tc>
      </w:tr>
      <w:tr w:rsidR="00407D65" w:rsidRPr="00541EA7" w14:paraId="5CA789D3" w14:textId="77777777" w:rsidTr="00407D65">
        <w:trPr>
          <w:trHeight w:val="425"/>
        </w:trPr>
        <w:tc>
          <w:tcPr>
            <w:tcW w:w="1139" w:type="pct"/>
            <w:vAlign w:val="top"/>
          </w:tcPr>
          <w:p w14:paraId="53EF9531" w14:textId="77777777" w:rsidR="00407D65" w:rsidRPr="00A82DA9" w:rsidRDefault="00407D65" w:rsidP="00407D65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>PPR, herunder ledelse</w:t>
            </w:r>
          </w:p>
          <w:p w14:paraId="293B503E" w14:textId="77777777" w:rsidR="00407D65" w:rsidRPr="00A82DA9" w:rsidRDefault="00407D65" w:rsidP="00407D65">
            <w:pPr>
              <w:rPr>
                <w:rFonts w:cs="Arial"/>
                <w:sz w:val="20"/>
                <w:szCs w:val="20"/>
              </w:rPr>
            </w:pPr>
            <w:r w:rsidRPr="00A82DA9">
              <w:rPr>
                <w:rFonts w:cs="Arial"/>
                <w:i/>
                <w:iCs/>
                <w:sz w:val="20"/>
                <w:szCs w:val="20"/>
              </w:rPr>
              <w:t>Navne:</w:t>
            </w:r>
          </w:p>
        </w:tc>
        <w:tc>
          <w:tcPr>
            <w:tcW w:w="965" w:type="pct"/>
            <w:shd w:val="clear" w:color="auto" w:fill="FFFFFF" w:themeFill="background1"/>
            <w:vAlign w:val="top"/>
          </w:tcPr>
          <w:p w14:paraId="63823363" w14:textId="77777777" w:rsidR="00407D65" w:rsidRPr="00A82DA9" w:rsidRDefault="00407D65" w:rsidP="00407D65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65" w:type="pct"/>
            <w:shd w:val="clear" w:color="auto" w:fill="FFFFFF" w:themeFill="background1"/>
            <w:vAlign w:val="top"/>
          </w:tcPr>
          <w:p w14:paraId="14FA4724" w14:textId="77777777" w:rsidR="00407D65" w:rsidRPr="00A82DA9" w:rsidRDefault="00407D65" w:rsidP="00407D65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65" w:type="pct"/>
            <w:shd w:val="clear" w:color="auto" w:fill="FFFFFF" w:themeFill="background1"/>
            <w:vAlign w:val="top"/>
          </w:tcPr>
          <w:p w14:paraId="6087F250" w14:textId="77777777" w:rsidR="00407D65" w:rsidRPr="00A82DA9" w:rsidRDefault="00407D65" w:rsidP="00407D65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65" w:type="pct"/>
            <w:shd w:val="clear" w:color="auto" w:fill="FFFFFF" w:themeFill="background1"/>
            <w:vAlign w:val="top"/>
          </w:tcPr>
          <w:p w14:paraId="5A67D6C7" w14:textId="77777777" w:rsidR="00407D65" w:rsidRPr="00A82DA9" w:rsidRDefault="00407D65" w:rsidP="00407D65">
            <w:pPr>
              <w:rPr>
                <w:rFonts w:cs="Arial"/>
                <w:sz w:val="20"/>
                <w:szCs w:val="20"/>
              </w:rPr>
            </w:pPr>
          </w:p>
        </w:tc>
      </w:tr>
      <w:tr w:rsidR="00407D65" w:rsidRPr="00541EA7" w14:paraId="03DFEE9A" w14:textId="77777777" w:rsidTr="00407D65">
        <w:trPr>
          <w:trHeight w:val="425"/>
        </w:trPr>
        <w:tc>
          <w:tcPr>
            <w:tcW w:w="1139" w:type="pct"/>
            <w:vAlign w:val="top"/>
          </w:tcPr>
          <w:p w14:paraId="225F5552" w14:textId="77777777" w:rsidR="00407D65" w:rsidRPr="00A82DA9" w:rsidRDefault="00407D65" w:rsidP="00407D65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>Forvaltning/myndighed, herunder ledelse</w:t>
            </w:r>
          </w:p>
          <w:p w14:paraId="3E58F352" w14:textId="77777777" w:rsidR="00407D65" w:rsidRPr="00A82DA9" w:rsidRDefault="00407D65" w:rsidP="00407D65">
            <w:pPr>
              <w:rPr>
                <w:rFonts w:cs="Arial"/>
                <w:sz w:val="20"/>
                <w:szCs w:val="20"/>
              </w:rPr>
            </w:pPr>
            <w:r w:rsidRPr="00A82DA9">
              <w:rPr>
                <w:rFonts w:cs="Arial"/>
                <w:i/>
                <w:iCs/>
                <w:sz w:val="20"/>
                <w:szCs w:val="20"/>
              </w:rPr>
              <w:t>Navne:</w:t>
            </w:r>
          </w:p>
        </w:tc>
        <w:tc>
          <w:tcPr>
            <w:tcW w:w="965" w:type="pct"/>
            <w:shd w:val="clear" w:color="auto" w:fill="FFFFFF" w:themeFill="background1"/>
            <w:vAlign w:val="top"/>
          </w:tcPr>
          <w:p w14:paraId="757B6408" w14:textId="77777777" w:rsidR="00407D65" w:rsidRPr="00A82DA9" w:rsidRDefault="00407D65" w:rsidP="00407D65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65" w:type="pct"/>
            <w:shd w:val="clear" w:color="auto" w:fill="FFFFFF" w:themeFill="background1"/>
            <w:vAlign w:val="top"/>
          </w:tcPr>
          <w:p w14:paraId="19B97F8B" w14:textId="77777777" w:rsidR="00407D65" w:rsidRPr="00A82DA9" w:rsidRDefault="00407D65" w:rsidP="00407D65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65" w:type="pct"/>
            <w:shd w:val="clear" w:color="auto" w:fill="FFFFFF" w:themeFill="background1"/>
            <w:vAlign w:val="top"/>
          </w:tcPr>
          <w:p w14:paraId="7C5EBC0D" w14:textId="77777777" w:rsidR="00407D65" w:rsidRPr="00A82DA9" w:rsidRDefault="00407D65" w:rsidP="00407D65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65" w:type="pct"/>
            <w:shd w:val="clear" w:color="auto" w:fill="FFFFFF" w:themeFill="background1"/>
            <w:vAlign w:val="top"/>
          </w:tcPr>
          <w:p w14:paraId="596146A4" w14:textId="77777777" w:rsidR="00407D65" w:rsidRPr="00A82DA9" w:rsidRDefault="00407D65" w:rsidP="00407D65">
            <w:pPr>
              <w:rPr>
                <w:rFonts w:cs="Arial"/>
                <w:sz w:val="20"/>
                <w:szCs w:val="20"/>
              </w:rPr>
            </w:pPr>
          </w:p>
        </w:tc>
      </w:tr>
      <w:tr w:rsidR="00407D65" w:rsidRPr="00541EA7" w14:paraId="16768864" w14:textId="77777777" w:rsidTr="00407D65">
        <w:trPr>
          <w:trHeight w:val="425"/>
        </w:trPr>
        <w:tc>
          <w:tcPr>
            <w:tcW w:w="1139" w:type="pct"/>
            <w:vAlign w:val="top"/>
          </w:tcPr>
          <w:p w14:paraId="40D14870" w14:textId="77777777" w:rsidR="00407D65" w:rsidRPr="00A82DA9" w:rsidRDefault="00407D65" w:rsidP="00407D65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>Andre?</w:t>
            </w:r>
          </w:p>
          <w:p w14:paraId="37D4B6E5" w14:textId="77777777" w:rsidR="00407D65" w:rsidRPr="00A82DA9" w:rsidRDefault="00407D65" w:rsidP="00407D65">
            <w:pPr>
              <w:rPr>
                <w:rFonts w:cs="Arial"/>
                <w:sz w:val="20"/>
                <w:szCs w:val="20"/>
              </w:rPr>
            </w:pPr>
            <w:r w:rsidRPr="00A82DA9">
              <w:rPr>
                <w:rFonts w:cs="Arial"/>
                <w:i/>
                <w:iCs/>
                <w:sz w:val="20"/>
                <w:szCs w:val="20"/>
              </w:rPr>
              <w:t>Navne:</w:t>
            </w:r>
          </w:p>
        </w:tc>
        <w:tc>
          <w:tcPr>
            <w:tcW w:w="965" w:type="pct"/>
            <w:shd w:val="clear" w:color="auto" w:fill="FFFFFF" w:themeFill="background1"/>
            <w:vAlign w:val="top"/>
          </w:tcPr>
          <w:p w14:paraId="76795098" w14:textId="77777777" w:rsidR="00407D65" w:rsidRPr="00A82DA9" w:rsidRDefault="00407D65" w:rsidP="00407D65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65" w:type="pct"/>
            <w:shd w:val="clear" w:color="auto" w:fill="FFFFFF" w:themeFill="background1"/>
            <w:vAlign w:val="top"/>
          </w:tcPr>
          <w:p w14:paraId="2715DC85" w14:textId="77777777" w:rsidR="00407D65" w:rsidRPr="00A82DA9" w:rsidRDefault="00407D65" w:rsidP="00407D65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65" w:type="pct"/>
            <w:shd w:val="clear" w:color="auto" w:fill="FFFFFF" w:themeFill="background1"/>
            <w:vAlign w:val="top"/>
          </w:tcPr>
          <w:p w14:paraId="0CB99331" w14:textId="77777777" w:rsidR="00407D65" w:rsidRPr="00A82DA9" w:rsidRDefault="00407D65" w:rsidP="00407D65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65" w:type="pct"/>
            <w:shd w:val="clear" w:color="auto" w:fill="FFFFFF" w:themeFill="background1"/>
            <w:vAlign w:val="top"/>
          </w:tcPr>
          <w:p w14:paraId="46506D1B" w14:textId="77777777" w:rsidR="00407D65" w:rsidRPr="00A82DA9" w:rsidRDefault="00407D65" w:rsidP="00407D65">
            <w:pPr>
              <w:rPr>
                <w:rFonts w:cs="Arial"/>
                <w:sz w:val="20"/>
                <w:szCs w:val="20"/>
              </w:rPr>
            </w:pPr>
          </w:p>
        </w:tc>
      </w:tr>
      <w:tr w:rsidR="00407D65" w:rsidRPr="00541EA7" w14:paraId="49B39B07" w14:textId="77777777" w:rsidTr="00407D65">
        <w:trPr>
          <w:trHeight w:val="425"/>
        </w:trPr>
        <w:tc>
          <w:tcPr>
            <w:tcW w:w="1139" w:type="pct"/>
            <w:vAlign w:val="top"/>
          </w:tcPr>
          <w:p w14:paraId="5C5B272A" w14:textId="77777777" w:rsidR="00407D65" w:rsidRPr="00A82DA9" w:rsidRDefault="00407D65" w:rsidP="00407D65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82DA9">
              <w:rPr>
                <w:rFonts w:cs="Arial"/>
                <w:b/>
                <w:bCs/>
                <w:sz w:val="20"/>
                <w:szCs w:val="20"/>
              </w:rPr>
              <w:t>Andre?</w:t>
            </w:r>
          </w:p>
          <w:p w14:paraId="2FFA50FF" w14:textId="77777777" w:rsidR="00407D65" w:rsidRPr="00A82DA9" w:rsidRDefault="00407D65" w:rsidP="00407D65">
            <w:pPr>
              <w:rPr>
                <w:rFonts w:cs="Arial"/>
                <w:sz w:val="20"/>
                <w:szCs w:val="20"/>
              </w:rPr>
            </w:pPr>
            <w:r w:rsidRPr="00A82DA9">
              <w:rPr>
                <w:rFonts w:cs="Arial"/>
                <w:i/>
                <w:iCs/>
                <w:sz w:val="20"/>
                <w:szCs w:val="20"/>
              </w:rPr>
              <w:t>Navne:</w:t>
            </w:r>
          </w:p>
        </w:tc>
        <w:tc>
          <w:tcPr>
            <w:tcW w:w="965" w:type="pct"/>
            <w:shd w:val="clear" w:color="auto" w:fill="FFFFFF" w:themeFill="background1"/>
            <w:vAlign w:val="top"/>
          </w:tcPr>
          <w:p w14:paraId="31021F34" w14:textId="77777777" w:rsidR="00407D65" w:rsidRPr="00A82DA9" w:rsidRDefault="00407D65" w:rsidP="00407D65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65" w:type="pct"/>
            <w:shd w:val="clear" w:color="auto" w:fill="FFFFFF" w:themeFill="background1"/>
            <w:vAlign w:val="top"/>
          </w:tcPr>
          <w:p w14:paraId="3973DC31" w14:textId="77777777" w:rsidR="00407D65" w:rsidRPr="00A82DA9" w:rsidRDefault="00407D65" w:rsidP="00407D65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65" w:type="pct"/>
            <w:shd w:val="clear" w:color="auto" w:fill="FFFFFF" w:themeFill="background1"/>
            <w:vAlign w:val="top"/>
          </w:tcPr>
          <w:p w14:paraId="2CD31686" w14:textId="77777777" w:rsidR="00407D65" w:rsidRPr="00A82DA9" w:rsidRDefault="00407D65" w:rsidP="00407D65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65" w:type="pct"/>
            <w:shd w:val="clear" w:color="auto" w:fill="FFFFFF" w:themeFill="background1"/>
            <w:vAlign w:val="top"/>
          </w:tcPr>
          <w:p w14:paraId="3913DA89" w14:textId="77777777" w:rsidR="00407D65" w:rsidRPr="00A82DA9" w:rsidRDefault="00407D65" w:rsidP="00407D65">
            <w:pPr>
              <w:rPr>
                <w:rFonts w:cs="Arial"/>
                <w:sz w:val="20"/>
                <w:szCs w:val="20"/>
              </w:rPr>
            </w:pPr>
          </w:p>
        </w:tc>
      </w:tr>
      <w:tr w:rsidR="00407D65" w:rsidRPr="00541EA7" w14:paraId="214B2C76" w14:textId="77777777" w:rsidTr="00407D65">
        <w:trPr>
          <w:trHeight w:val="425"/>
        </w:trPr>
        <w:tc>
          <w:tcPr>
            <w:tcW w:w="1139" w:type="pct"/>
            <w:vAlign w:val="top"/>
          </w:tcPr>
          <w:p w14:paraId="0A4F2C8B" w14:textId="77777777" w:rsidR="00407D65" w:rsidRPr="00CA11E5" w:rsidRDefault="00407D65" w:rsidP="00407D65">
            <w:pPr>
              <w:rPr>
                <w:rFonts w:cs="Arial"/>
                <w:b/>
                <w:bCs/>
                <w:i/>
                <w:iCs/>
                <w:sz w:val="20"/>
                <w:szCs w:val="20"/>
              </w:rPr>
            </w:pPr>
            <w:r w:rsidRPr="00CA11E5">
              <w:rPr>
                <w:rFonts w:cs="Arial"/>
                <w:b/>
                <w:bCs/>
                <w:i/>
                <w:iCs/>
                <w:sz w:val="20"/>
                <w:szCs w:val="20"/>
              </w:rPr>
              <w:t>VISO-specialist</w:t>
            </w:r>
          </w:p>
          <w:p w14:paraId="1A6C9189" w14:textId="77777777" w:rsidR="00407D65" w:rsidRPr="00FD3487" w:rsidRDefault="00407D65" w:rsidP="00407D65">
            <w:pPr>
              <w:rPr>
                <w:rFonts w:cs="Arial"/>
                <w:i/>
                <w:iCs/>
                <w:sz w:val="20"/>
                <w:szCs w:val="20"/>
              </w:rPr>
            </w:pPr>
            <w:r w:rsidRPr="00CA11E5">
              <w:rPr>
                <w:rFonts w:cs="Arial"/>
                <w:i/>
                <w:iCs/>
                <w:sz w:val="20"/>
                <w:szCs w:val="20"/>
              </w:rPr>
              <w:t>Navne:</w:t>
            </w:r>
          </w:p>
        </w:tc>
        <w:tc>
          <w:tcPr>
            <w:tcW w:w="965" w:type="pct"/>
            <w:shd w:val="clear" w:color="auto" w:fill="auto"/>
            <w:vAlign w:val="top"/>
          </w:tcPr>
          <w:p w14:paraId="521801B8" w14:textId="77777777" w:rsidR="00407D65" w:rsidRPr="00AD4ACB" w:rsidRDefault="00407D65" w:rsidP="00407D65">
            <w:pPr>
              <w:rPr>
                <w:rFonts w:cs="Arial"/>
                <w:iCs/>
                <w:sz w:val="20"/>
                <w:szCs w:val="20"/>
              </w:rPr>
            </w:pPr>
          </w:p>
        </w:tc>
        <w:tc>
          <w:tcPr>
            <w:tcW w:w="965" w:type="pct"/>
            <w:shd w:val="clear" w:color="auto" w:fill="auto"/>
            <w:vAlign w:val="top"/>
          </w:tcPr>
          <w:p w14:paraId="7E06DE96" w14:textId="77777777" w:rsidR="00407D65" w:rsidRPr="00AD4ACB" w:rsidRDefault="00407D65" w:rsidP="00407D65">
            <w:pPr>
              <w:rPr>
                <w:rFonts w:cs="Arial"/>
                <w:iCs/>
                <w:sz w:val="20"/>
                <w:szCs w:val="20"/>
              </w:rPr>
            </w:pPr>
          </w:p>
        </w:tc>
        <w:tc>
          <w:tcPr>
            <w:tcW w:w="965" w:type="pct"/>
            <w:shd w:val="clear" w:color="auto" w:fill="auto"/>
            <w:vAlign w:val="top"/>
          </w:tcPr>
          <w:p w14:paraId="68960C29" w14:textId="77777777" w:rsidR="00407D65" w:rsidRPr="00AD4ACB" w:rsidRDefault="00407D65" w:rsidP="00407D65">
            <w:pPr>
              <w:rPr>
                <w:rFonts w:cs="Arial"/>
                <w:iCs/>
                <w:sz w:val="20"/>
                <w:szCs w:val="20"/>
              </w:rPr>
            </w:pPr>
          </w:p>
        </w:tc>
        <w:tc>
          <w:tcPr>
            <w:tcW w:w="965" w:type="pct"/>
            <w:shd w:val="clear" w:color="auto" w:fill="FFFFFF" w:themeFill="background1"/>
            <w:vAlign w:val="top"/>
          </w:tcPr>
          <w:p w14:paraId="5F5D81D8" w14:textId="77777777" w:rsidR="00407D65" w:rsidRPr="00AD4ACB" w:rsidRDefault="00407D65" w:rsidP="00407D65">
            <w:pPr>
              <w:rPr>
                <w:rFonts w:cs="Arial"/>
                <w:iCs/>
                <w:sz w:val="20"/>
                <w:szCs w:val="20"/>
              </w:rPr>
            </w:pPr>
          </w:p>
        </w:tc>
      </w:tr>
    </w:tbl>
    <w:p w14:paraId="11DAF3CF" w14:textId="77777777" w:rsidR="003E607E" w:rsidRDefault="003E607E" w:rsidP="008E18EC">
      <w:pPr>
        <w:rPr>
          <w:rFonts w:cs="Arial"/>
          <w:b/>
          <w:bCs/>
          <w:sz w:val="20"/>
          <w:szCs w:val="20"/>
        </w:rPr>
        <w:sectPr w:rsidR="003E607E" w:rsidSect="003E607E">
          <w:type w:val="continuous"/>
          <w:pgSz w:w="16820" w:h="11900" w:orient="landscape"/>
          <w:pgMar w:top="1134" w:right="1134" w:bottom="1701" w:left="1134" w:header="709" w:footer="709" w:gutter="0"/>
          <w:cols w:space="94"/>
          <w:docGrid w:linePitch="360"/>
        </w:sectPr>
      </w:pPr>
    </w:p>
    <w:p w14:paraId="363A4FFF" w14:textId="0D09FECA" w:rsidR="00B7016E" w:rsidRDefault="00B7016E" w:rsidP="00BA1549">
      <w:pPr>
        <w:pStyle w:val="Overskrift1"/>
      </w:pPr>
      <w:bookmarkStart w:id="21" w:name="_Toc223333856"/>
      <w:bookmarkStart w:id="22" w:name="_Toc223333963"/>
      <w:r>
        <w:lastRenderedPageBreak/>
        <w:t>Eventuelt o</w:t>
      </w:r>
      <w:r w:rsidRPr="00B7016E">
        <w:t>psamlingsnotater fra møder</w:t>
      </w:r>
      <w:bookmarkEnd w:id="21"/>
      <w:bookmarkEnd w:id="22"/>
    </w:p>
    <w:bookmarkEnd w:id="0"/>
    <w:p w14:paraId="607CB487" w14:textId="77777777" w:rsidR="00D934EC" w:rsidRPr="00E32AA7" w:rsidRDefault="00D934EC" w:rsidP="00FC7DC1">
      <w:pPr>
        <w:tabs>
          <w:tab w:val="left" w:pos="4561"/>
        </w:tabs>
        <w:rPr>
          <w:rFonts w:cs="Arial"/>
          <w:szCs w:val="18"/>
        </w:rPr>
      </w:pPr>
    </w:p>
    <w:p w14:paraId="2E0170E5" w14:textId="2F2CB57D" w:rsidR="00D934EC" w:rsidRPr="00FC7DC1" w:rsidRDefault="00D934EC" w:rsidP="00FC7DC1">
      <w:pPr>
        <w:tabs>
          <w:tab w:val="left" w:pos="4561"/>
        </w:tabs>
        <w:rPr>
          <w:rFonts w:cs="Arial"/>
          <w:sz w:val="26"/>
          <w:szCs w:val="26"/>
        </w:rPr>
        <w:sectPr w:rsidR="00D934EC" w:rsidRPr="00FC7DC1" w:rsidSect="00B7016E">
          <w:pgSz w:w="16820" w:h="11900" w:orient="landscape"/>
          <w:pgMar w:top="1134" w:right="1134" w:bottom="1701" w:left="1134" w:header="709" w:footer="709" w:gutter="0"/>
          <w:cols w:space="708"/>
          <w:docGrid w:linePitch="360"/>
        </w:sectPr>
      </w:pPr>
    </w:p>
    <w:p w14:paraId="1B7BD4F5" w14:textId="3214D47A" w:rsidR="008E18EC" w:rsidRDefault="008E18EC" w:rsidP="008E18EC">
      <w:pPr>
        <w:tabs>
          <w:tab w:val="left" w:pos="4095"/>
        </w:tabs>
      </w:pPr>
    </w:p>
    <w:p w14:paraId="010835F5" w14:textId="77777777" w:rsidR="00C25D46" w:rsidRPr="00C25D46" w:rsidRDefault="00C25D46" w:rsidP="00C25D46"/>
    <w:p w14:paraId="39C651DA" w14:textId="77777777" w:rsidR="00C25D46" w:rsidRPr="00C25D46" w:rsidRDefault="00C25D46" w:rsidP="00C25D46"/>
    <w:p w14:paraId="6FD41C1E" w14:textId="77777777" w:rsidR="00C25D46" w:rsidRPr="00C25D46" w:rsidRDefault="00C25D46" w:rsidP="00C25D46"/>
    <w:p w14:paraId="4EC48C82" w14:textId="77777777" w:rsidR="00C25D46" w:rsidRPr="00C25D46" w:rsidRDefault="00C25D46" w:rsidP="00C25D46"/>
    <w:p w14:paraId="2BC0B7D7" w14:textId="77777777" w:rsidR="00C25D46" w:rsidRPr="00C25D46" w:rsidRDefault="00C25D46" w:rsidP="00C25D46"/>
    <w:p w14:paraId="50E386BD" w14:textId="77777777" w:rsidR="00C25D46" w:rsidRPr="00C25D46" w:rsidRDefault="00C25D46" w:rsidP="00C25D46"/>
    <w:p w14:paraId="0CFB48FE" w14:textId="77777777" w:rsidR="00C25D46" w:rsidRPr="00C25D46" w:rsidRDefault="00C25D46" w:rsidP="00C25D46"/>
    <w:p w14:paraId="7513BE7E" w14:textId="77777777" w:rsidR="00C25D46" w:rsidRPr="00C25D46" w:rsidRDefault="00C25D46" w:rsidP="00C25D46"/>
    <w:p w14:paraId="739CCC02" w14:textId="77777777" w:rsidR="00C25D46" w:rsidRPr="00C25D46" w:rsidRDefault="00C25D46" w:rsidP="00C25D46"/>
    <w:p w14:paraId="25196361" w14:textId="77777777" w:rsidR="00C25D46" w:rsidRPr="00C25D46" w:rsidRDefault="00C25D46" w:rsidP="00C25D46"/>
    <w:p w14:paraId="3E6D3D73" w14:textId="77777777" w:rsidR="00C25D46" w:rsidRPr="00C25D46" w:rsidRDefault="00C25D46" w:rsidP="00C25D46"/>
    <w:p w14:paraId="190C646D" w14:textId="77777777" w:rsidR="00C25D46" w:rsidRPr="00C25D46" w:rsidRDefault="00C25D46" w:rsidP="00C25D46"/>
    <w:p w14:paraId="331B5592" w14:textId="77777777" w:rsidR="00C25D46" w:rsidRPr="00C25D46" w:rsidRDefault="00C25D46" w:rsidP="00C25D46"/>
    <w:p w14:paraId="58009403" w14:textId="77777777" w:rsidR="00C25D46" w:rsidRPr="00C25D46" w:rsidRDefault="00C25D46" w:rsidP="00C25D46"/>
    <w:p w14:paraId="5BF3B5E3" w14:textId="77777777" w:rsidR="00C25D46" w:rsidRPr="00C25D46" w:rsidRDefault="00C25D46" w:rsidP="00C25D46"/>
    <w:p w14:paraId="1CFE6320" w14:textId="77777777" w:rsidR="00C25D46" w:rsidRPr="00C25D46" w:rsidRDefault="00C25D46" w:rsidP="00C25D46"/>
    <w:p w14:paraId="7DF25D3F" w14:textId="77777777" w:rsidR="00C25D46" w:rsidRPr="00C25D46" w:rsidRDefault="00C25D46" w:rsidP="00C25D46"/>
    <w:p w14:paraId="798A31C6" w14:textId="77777777" w:rsidR="00C25D46" w:rsidRPr="00C25D46" w:rsidRDefault="00C25D46" w:rsidP="00C25D46"/>
    <w:p w14:paraId="52B0B48C" w14:textId="3FFFB838" w:rsidR="00C25D46" w:rsidRPr="00C25D46" w:rsidRDefault="00C25D46" w:rsidP="00C25D46">
      <w:pPr>
        <w:tabs>
          <w:tab w:val="left" w:pos="3630"/>
        </w:tabs>
      </w:pPr>
      <w:r>
        <w:tab/>
      </w:r>
    </w:p>
    <w:p w14:paraId="2B3189B1" w14:textId="77777777" w:rsidR="00C25D46" w:rsidRPr="00C25D46" w:rsidRDefault="00C25D46" w:rsidP="00C25D46"/>
    <w:p w14:paraId="7F0C3CE6" w14:textId="77777777" w:rsidR="00C25D46" w:rsidRPr="00C25D46" w:rsidRDefault="00C25D46" w:rsidP="00C25D46"/>
    <w:p w14:paraId="14C5521E" w14:textId="77777777" w:rsidR="00C25D46" w:rsidRPr="00C25D46" w:rsidRDefault="00C25D46" w:rsidP="00C25D46"/>
    <w:p w14:paraId="2C683092" w14:textId="77777777" w:rsidR="00C25D46" w:rsidRPr="00C25D46" w:rsidRDefault="00C25D46" w:rsidP="00C25D46"/>
    <w:p w14:paraId="32AF4493" w14:textId="77777777" w:rsidR="00C25D46" w:rsidRDefault="00C25D46" w:rsidP="00C25D46"/>
    <w:p w14:paraId="0DEA6060" w14:textId="77777777" w:rsidR="00C25D46" w:rsidRDefault="00C25D46" w:rsidP="00C25D46"/>
    <w:p w14:paraId="104B5EA9" w14:textId="367B43F3" w:rsidR="00C25D46" w:rsidRPr="00C25D46" w:rsidRDefault="00C25D46" w:rsidP="00C25D46">
      <w:pPr>
        <w:tabs>
          <w:tab w:val="left" w:pos="3000"/>
        </w:tabs>
      </w:pPr>
      <w:r>
        <w:tab/>
      </w:r>
    </w:p>
    <w:sectPr w:rsidR="00C25D46" w:rsidRPr="00C25D46" w:rsidSect="00DD3093">
      <w:headerReference w:type="default" r:id="rId16"/>
      <w:footerReference w:type="default" r:id="rId17"/>
      <w:pgSz w:w="11900" w:h="16820"/>
      <w:pgMar w:top="1134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C4EBB" w14:textId="77777777" w:rsidR="001A7FD1" w:rsidRDefault="001A7FD1" w:rsidP="007C0025">
      <w:pPr>
        <w:spacing w:after="0" w:line="240" w:lineRule="auto"/>
      </w:pPr>
      <w:r>
        <w:separator/>
      </w:r>
    </w:p>
    <w:p w14:paraId="01151DF3" w14:textId="77777777" w:rsidR="001A7FD1" w:rsidRDefault="001A7FD1"/>
  </w:endnote>
  <w:endnote w:type="continuationSeparator" w:id="0">
    <w:p w14:paraId="59716A1B" w14:textId="77777777" w:rsidR="001A7FD1" w:rsidRDefault="001A7FD1" w:rsidP="007C0025">
      <w:pPr>
        <w:spacing w:after="0" w:line="240" w:lineRule="auto"/>
      </w:pPr>
      <w:r>
        <w:continuationSeparator/>
      </w:r>
    </w:p>
    <w:p w14:paraId="6F00637D" w14:textId="77777777" w:rsidR="001A7FD1" w:rsidRDefault="001A7F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Brødtekst CS)"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tilliumText22L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FOUNDRYSTERLING-DEMI">
    <w:altName w:val="Calibri"/>
    <w:panose1 w:val="00000000000000000000"/>
    <w:charset w:val="4D"/>
    <w:family w:val="auto"/>
    <w:notTrueType/>
    <w:pitch w:val="variable"/>
    <w:sig w:usb0="800000AF" w:usb1="4000204A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907040288"/>
      <w:docPartObj>
        <w:docPartGallery w:val="Page Numbers (Bottom of Page)"/>
        <w:docPartUnique/>
      </w:docPartObj>
    </w:sdtPr>
    <w:sdtContent>
      <w:p w14:paraId="3A6DE9F9" w14:textId="77777777" w:rsidR="00BC7819" w:rsidRDefault="00BC7819" w:rsidP="00E564E1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25B5CFBF" w14:textId="77777777" w:rsidR="00BC7819" w:rsidRDefault="00BC7819" w:rsidP="00530F53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F2BF5" w14:textId="62D1B6EB" w:rsidR="00BC7819" w:rsidRDefault="00DD3093">
    <w:pPr>
      <w:pStyle w:val="Sidefod"/>
    </w:pPr>
    <w:r w:rsidRPr="00477ACE">
      <w:rPr>
        <w:noProof/>
        <w:lang w:eastAsia="da-DK"/>
      </w:rPr>
      <w:drawing>
        <wp:inline distT="0" distB="0" distL="0" distR="0" wp14:anchorId="22635204" wp14:editId="4CF834DB">
          <wp:extent cx="2105246" cy="413120"/>
          <wp:effectExtent l="0" t="0" r="0" b="0"/>
          <wp:docPr id="10" name="Billede 1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Billede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70" t="95595" r="64664" b="556"/>
                  <a:stretch/>
                </pic:blipFill>
                <pic:spPr bwMode="auto">
                  <a:xfrm>
                    <a:off x="0" y="0"/>
                    <a:ext cx="2105246" cy="4131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07726" w14:textId="7D7CF3A8" w:rsidR="0005586F" w:rsidRDefault="00A72374">
    <w:pPr>
      <w:pStyle w:val="Sidefod"/>
    </w:pPr>
    <w:r>
      <w:rPr>
        <w:noProof/>
        <w:lang w:eastAsia="da-DK"/>
      </w:rPr>
      <mc:AlternateContent>
        <mc:Choice Requires="wps">
          <w:drawing>
            <wp:inline distT="0" distB="0" distL="0" distR="0" wp14:anchorId="29517327" wp14:editId="646DAA36">
              <wp:extent cx="4406900" cy="3919279"/>
              <wp:effectExtent l="0" t="0" r="12700" b="5080"/>
              <wp:docPr id="3" name="Tekstfel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06900" cy="391927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0591A7" w14:textId="77777777" w:rsidR="00A72374" w:rsidRPr="00E24EC1" w:rsidRDefault="00A72374" w:rsidP="00082545">
                          <w:pPr>
                            <w:pStyle w:val="Overskrift2"/>
                            <w:rPr>
                              <w:rStyle w:val="Tegnformat2"/>
                              <w:rFonts w:cs="Arial"/>
                              <w:b w:val="0"/>
                              <w:bCs/>
                              <w:i w:val="0"/>
                              <w:iCs w:val="0"/>
                              <w:position w:val="8"/>
                              <w:szCs w:val="32"/>
                            </w:rPr>
                          </w:pPr>
                          <w:r w:rsidRPr="00E24EC1">
                            <w:rPr>
                              <w:rStyle w:val="Tegnformat2"/>
                              <w:rFonts w:cs="Arial"/>
                              <w:bCs/>
                              <w:i w:val="0"/>
                              <w:iCs w:val="0"/>
                              <w:color w:val="9B0000"/>
                              <w:position w:val="8"/>
                              <w:szCs w:val="32"/>
                            </w:rPr>
                            <w:t>Introduktion</w:t>
                          </w:r>
                        </w:p>
                        <w:p w14:paraId="76FF9AF1" w14:textId="4F6E7BCB" w:rsidR="00152B09" w:rsidRDefault="00A72374" w:rsidP="00692471">
                          <w:pPr>
                            <w:pStyle w:val="demitabel"/>
                            <w:spacing w:after="120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  <w:r w:rsidRPr="00E24EC1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 xml:space="preserve">Rådgivningsloggen er et redskab til at få et fælles overblik </w:t>
                          </w:r>
                        </w:p>
                        <w:p w14:paraId="6E788BFE" w14:textId="3B1D8838" w:rsidR="00A72374" w:rsidRPr="00E24EC1" w:rsidRDefault="00A72374" w:rsidP="00692471">
                          <w:pPr>
                            <w:pStyle w:val="demitabel"/>
                            <w:spacing w:after="120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  <w:r w:rsidRPr="00E24EC1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>over VISO-rådgivningsforløb.</w:t>
                          </w:r>
                        </w:p>
                        <w:p w14:paraId="7CC6C150" w14:textId="77777777" w:rsidR="00A72374" w:rsidRPr="00E24EC1" w:rsidRDefault="00A72374" w:rsidP="00692471">
                          <w:pPr>
                            <w:pStyle w:val="demitabel"/>
                            <w:spacing w:after="120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  <w:r w:rsidRPr="00E24EC1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9B0000"/>
                              <w:sz w:val="18"/>
                              <w:szCs w:val="18"/>
                            </w:rPr>
                            <w:t>Rådgivningsloggen</w:t>
                          </w:r>
                          <w:r w:rsidRPr="00E24EC1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 xml:space="preserve"> indeholder:</w:t>
                          </w:r>
                        </w:p>
                        <w:p w14:paraId="6FF309B4" w14:textId="77777777" w:rsidR="00A72374" w:rsidRPr="00E24EC1" w:rsidRDefault="00A72374" w:rsidP="00692471">
                          <w:pPr>
                            <w:pStyle w:val="demitabel"/>
                            <w:spacing w:after="120"/>
                            <w:ind w:left="227" w:hanging="227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  <w:r w:rsidRPr="00E24EC1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9B0000"/>
                              <w:sz w:val="18"/>
                              <w:szCs w:val="18"/>
                            </w:rPr>
                            <w:t>•</w:t>
                          </w:r>
                          <w:r w:rsidRPr="00E24EC1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9B0000"/>
                              <w:sz w:val="18"/>
                              <w:szCs w:val="18"/>
                            </w:rPr>
                            <w:tab/>
                          </w:r>
                          <w:r w:rsidRPr="00E24EC1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>Fakta-oplysninger</w:t>
                          </w:r>
                        </w:p>
                        <w:p w14:paraId="59C8311B" w14:textId="77777777" w:rsidR="00A72374" w:rsidRPr="00E24EC1" w:rsidRDefault="00A72374" w:rsidP="00692471">
                          <w:pPr>
                            <w:pStyle w:val="demitabel"/>
                            <w:spacing w:after="120"/>
                            <w:ind w:left="227" w:hanging="227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  <w:r w:rsidRPr="00E24EC1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9B0000"/>
                              <w:sz w:val="18"/>
                              <w:szCs w:val="18"/>
                            </w:rPr>
                            <w:t>•</w:t>
                          </w:r>
                          <w:r w:rsidRPr="00E24EC1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9B0000"/>
                              <w:sz w:val="18"/>
                              <w:szCs w:val="18"/>
                            </w:rPr>
                            <w:tab/>
                          </w:r>
                          <w:r w:rsidRPr="00E24EC1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 xml:space="preserve">Mål og samarbejdsaftaler </w:t>
                          </w:r>
                        </w:p>
                        <w:p w14:paraId="4D0DAF2D" w14:textId="77777777" w:rsidR="00152B09" w:rsidRDefault="00A72374" w:rsidP="00692471">
                          <w:pPr>
                            <w:pStyle w:val="demitabel"/>
                            <w:spacing w:after="120"/>
                            <w:ind w:left="227" w:hanging="227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  <w:r w:rsidRPr="00E24EC1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9B0000"/>
                              <w:sz w:val="18"/>
                              <w:szCs w:val="18"/>
                            </w:rPr>
                            <w:t>•</w:t>
                          </w:r>
                          <w:r w:rsidRPr="00E24EC1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9B0000"/>
                              <w:sz w:val="18"/>
                              <w:szCs w:val="18"/>
                            </w:rPr>
                            <w:tab/>
                          </w:r>
                          <w:r w:rsidRPr="00E24EC1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 xml:space="preserve">Opsamlingsnotater fra møder for hele netværket, dvs. fra </w:t>
                          </w:r>
                        </w:p>
                        <w:p w14:paraId="7010B63E" w14:textId="46E7FE25" w:rsidR="00A72374" w:rsidRPr="00E24EC1" w:rsidRDefault="00A72374" w:rsidP="00692471">
                          <w:pPr>
                            <w:pStyle w:val="demitabel"/>
                            <w:spacing w:after="120"/>
                            <w:ind w:left="227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  <w:r w:rsidRPr="00E24EC1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>Afklarende møde, Arbejdsmøder samt Afsluttende møde</w:t>
                          </w:r>
                        </w:p>
                        <w:p w14:paraId="5BE33A1C" w14:textId="77777777" w:rsidR="00A72374" w:rsidRPr="00E24EC1" w:rsidRDefault="00A72374" w:rsidP="00692471">
                          <w:pPr>
                            <w:pStyle w:val="demitabel"/>
                            <w:spacing w:after="120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  <w:r w:rsidRPr="00E24EC1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9B0000"/>
                              <w:sz w:val="18"/>
                              <w:szCs w:val="18"/>
                            </w:rPr>
                            <w:t>Rådgivningsloggen</w:t>
                          </w:r>
                          <w:r w:rsidRPr="00E24EC1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 xml:space="preserve"> skal sikre og understøtte </w:t>
                          </w:r>
                        </w:p>
                        <w:p w14:paraId="37393251" w14:textId="77777777" w:rsidR="00A72374" w:rsidRPr="00E24EC1" w:rsidRDefault="00A72374" w:rsidP="00692471">
                          <w:pPr>
                            <w:pStyle w:val="demitabel"/>
                            <w:spacing w:after="120"/>
                            <w:ind w:left="227" w:hanging="227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  <w:r w:rsidRPr="00E24EC1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9B0000"/>
                              <w:sz w:val="18"/>
                              <w:szCs w:val="18"/>
                            </w:rPr>
                            <w:t>•</w:t>
                          </w:r>
                          <w:r w:rsidRPr="00E24EC1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9B0000"/>
                              <w:sz w:val="18"/>
                              <w:szCs w:val="18"/>
                            </w:rPr>
                            <w:tab/>
                          </w:r>
                          <w:r w:rsidRPr="00E24EC1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 xml:space="preserve">at alle ved hvilke mål og delmål, der arbejdes efter, og hvem der gør hvad. </w:t>
                          </w:r>
                        </w:p>
                        <w:p w14:paraId="284C27B7" w14:textId="77777777" w:rsidR="00A72374" w:rsidRPr="00E24EC1" w:rsidRDefault="00A72374" w:rsidP="00692471">
                          <w:pPr>
                            <w:pStyle w:val="demitabel"/>
                            <w:spacing w:after="120"/>
                            <w:ind w:left="227" w:hanging="227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  <w:r w:rsidRPr="00E24EC1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9B0000"/>
                              <w:sz w:val="18"/>
                              <w:szCs w:val="18"/>
                            </w:rPr>
                            <w:t>•</w:t>
                          </w:r>
                          <w:r w:rsidRPr="00E24EC1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9B0000"/>
                              <w:sz w:val="18"/>
                              <w:szCs w:val="18"/>
                            </w:rPr>
                            <w:tab/>
                          </w:r>
                          <w:r w:rsidRPr="00E24EC1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>at alle er med til at bidrage - ingen kan løse problemet alene – det er et fælleskabsanliggende, der kræver et kontinuerligt og godt samarbejde samt inddragelse af barnets/den unges eget perspektiv.</w:t>
                          </w:r>
                        </w:p>
                        <w:p w14:paraId="67FF109B" w14:textId="77777777" w:rsidR="00A72374" w:rsidRPr="00E24EC1" w:rsidRDefault="00A72374" w:rsidP="00692471">
                          <w:pPr>
                            <w:pStyle w:val="demitabel"/>
                            <w:spacing w:after="120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  <w:r w:rsidRPr="00E24EC1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9B0000"/>
                              <w:sz w:val="18"/>
                              <w:szCs w:val="18"/>
                            </w:rPr>
                            <w:t xml:space="preserve">Praktisk: </w:t>
                          </w:r>
                        </w:p>
                        <w:p w14:paraId="5DC24AC2" w14:textId="5C8FF688" w:rsidR="00152B09" w:rsidRDefault="00A72374" w:rsidP="00692471">
                          <w:pPr>
                            <w:pStyle w:val="demitabel"/>
                            <w:spacing w:after="120"/>
                            <w:ind w:left="227" w:hanging="227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  <w:r w:rsidRPr="00E24EC1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9B0000"/>
                              <w:sz w:val="18"/>
                              <w:szCs w:val="18"/>
                            </w:rPr>
                            <w:t>•</w:t>
                          </w:r>
                          <w:r w:rsidRPr="00E24EC1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9B0000"/>
                              <w:sz w:val="18"/>
                              <w:szCs w:val="18"/>
                            </w:rPr>
                            <w:tab/>
                          </w:r>
                          <w:r w:rsidRPr="00E24EC1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>VISO-specialist udfylder Rådgivningsloggen som opsamling på alle fælles møder</w:t>
                          </w:r>
                          <w:r w:rsidR="00152B09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>.</w:t>
                          </w:r>
                        </w:p>
                        <w:p w14:paraId="78CDCF44" w14:textId="010E9DD8" w:rsidR="00E24EC1" w:rsidRPr="00692471" w:rsidRDefault="00152B09" w:rsidP="00692471">
                          <w:pPr>
                            <w:pStyle w:val="demitabel"/>
                            <w:spacing w:after="120"/>
                            <w:ind w:left="227" w:hanging="227"/>
                            <w:rPr>
                              <w:rFonts w:ascii="Arial" w:hAnsi="Arial" w:cs="Arial"/>
                              <w:b/>
                              <w:bCs/>
                              <w:color w:val="C00000"/>
                              <w:sz w:val="24"/>
                              <w:szCs w:val="24"/>
                            </w:rPr>
                          </w:pPr>
                          <w:r w:rsidRPr="00E24EC1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9B0000"/>
                              <w:sz w:val="18"/>
                              <w:szCs w:val="18"/>
                            </w:rPr>
                            <w:t>•</w:t>
                          </w:r>
                          <w:r w:rsidRPr="00E24EC1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9B0000"/>
                              <w:sz w:val="18"/>
                              <w:szCs w:val="18"/>
                            </w:rPr>
                            <w:tab/>
                          </w:r>
                          <w:r w:rsidR="00A72374" w:rsidRPr="00E24EC1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>Henvender sender til alle involverede efter alle fælles møder.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29517327" id="_x0000_t202" coordsize="21600,21600" o:spt="202" path="m,l,21600r21600,l21600,xe">
              <v:stroke joinstyle="miter"/>
              <v:path gradientshapeok="t" o:connecttype="rect"/>
            </v:shapetype>
            <v:shape id="Tekstfelt 3" o:spid="_x0000_s1028" type="#_x0000_t202" style="width:347pt;height:30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" filled="f" stroked="f" strokeweight=".5pt">
              <v:textbox inset="0,0,0,0">
                <w:txbxContent>
                  <w:p w14:paraId="1E0591A7" w14:textId="77777777" w:rsidR="00A72374" w:rsidRPr="00E24EC1" w:rsidRDefault="00A72374" w:rsidP="00082545">
                    <w:pPr>
                      <w:pStyle w:val="Overskrift2"/>
                      <w:rPr>
                        <w:rStyle w:val="Tegnformat2"/>
                        <w:rFonts w:cs="Arial"/>
                        <w:b w:val="0"/>
                        <w:bCs/>
                        <w:i w:val="0"/>
                        <w:iCs w:val="0"/>
                        <w:position w:val="8"/>
                        <w:szCs w:val="32"/>
                      </w:rPr>
                    </w:pPr>
                    <w:r w:rsidRPr="00E24EC1">
                      <w:rPr>
                        <w:rStyle w:val="Tegnformat2"/>
                        <w:rFonts w:cs="Arial"/>
                        <w:bCs/>
                        <w:i w:val="0"/>
                        <w:iCs w:val="0"/>
                        <w:color w:val="9B0000"/>
                        <w:position w:val="8"/>
                        <w:szCs w:val="32"/>
                      </w:rPr>
                      <w:t>Introduktion</w:t>
                    </w:r>
                  </w:p>
                  <w:p w14:paraId="76FF9AF1" w14:textId="4F6E7BCB" w:rsidR="00152B09" w:rsidRDefault="00A72374" w:rsidP="00692471">
                    <w:pPr>
                      <w:pStyle w:val="demitabel"/>
                      <w:spacing w:after="120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  <w:r w:rsidRPr="00E24EC1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 xml:space="preserve">Rådgivningsloggen er et redskab til at få et fælles overblik </w:t>
                    </w:r>
                  </w:p>
                  <w:p w14:paraId="6E788BFE" w14:textId="3B1D8838" w:rsidR="00A72374" w:rsidRPr="00E24EC1" w:rsidRDefault="00A72374" w:rsidP="00692471">
                    <w:pPr>
                      <w:pStyle w:val="demitabel"/>
                      <w:spacing w:after="120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  <w:r w:rsidRPr="00E24EC1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>over VISO-rådgivningsforløb.</w:t>
                    </w:r>
                  </w:p>
                  <w:p w14:paraId="7CC6C150" w14:textId="77777777" w:rsidR="00A72374" w:rsidRPr="00E24EC1" w:rsidRDefault="00A72374" w:rsidP="00692471">
                    <w:pPr>
                      <w:pStyle w:val="demitabel"/>
                      <w:spacing w:after="120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  <w:r w:rsidRPr="00E24EC1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9B0000"/>
                        <w:sz w:val="18"/>
                        <w:szCs w:val="18"/>
                      </w:rPr>
                      <w:t>Rådgivningsloggen</w:t>
                    </w:r>
                    <w:r w:rsidRPr="00E24EC1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 xml:space="preserve"> indeholder:</w:t>
                    </w:r>
                  </w:p>
                  <w:p w14:paraId="6FF309B4" w14:textId="77777777" w:rsidR="00A72374" w:rsidRPr="00E24EC1" w:rsidRDefault="00A72374" w:rsidP="00692471">
                    <w:pPr>
                      <w:pStyle w:val="demitabel"/>
                      <w:spacing w:after="120"/>
                      <w:ind w:left="227" w:hanging="227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  <w:r w:rsidRPr="00E24EC1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9B0000"/>
                        <w:sz w:val="18"/>
                        <w:szCs w:val="18"/>
                      </w:rPr>
                      <w:t>•</w:t>
                    </w:r>
                    <w:r w:rsidRPr="00E24EC1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9B0000"/>
                        <w:sz w:val="18"/>
                        <w:szCs w:val="18"/>
                      </w:rPr>
                      <w:tab/>
                    </w:r>
                    <w:r w:rsidRPr="00E24EC1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>Fakta-oplysninger</w:t>
                    </w:r>
                  </w:p>
                  <w:p w14:paraId="59C8311B" w14:textId="77777777" w:rsidR="00A72374" w:rsidRPr="00E24EC1" w:rsidRDefault="00A72374" w:rsidP="00692471">
                    <w:pPr>
                      <w:pStyle w:val="demitabel"/>
                      <w:spacing w:after="120"/>
                      <w:ind w:left="227" w:hanging="227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  <w:r w:rsidRPr="00E24EC1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9B0000"/>
                        <w:sz w:val="18"/>
                        <w:szCs w:val="18"/>
                      </w:rPr>
                      <w:t>•</w:t>
                    </w:r>
                    <w:r w:rsidRPr="00E24EC1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9B0000"/>
                        <w:sz w:val="18"/>
                        <w:szCs w:val="18"/>
                      </w:rPr>
                      <w:tab/>
                    </w:r>
                    <w:r w:rsidRPr="00E24EC1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 xml:space="preserve">Mål og samarbejdsaftaler </w:t>
                    </w:r>
                  </w:p>
                  <w:p w14:paraId="4D0DAF2D" w14:textId="77777777" w:rsidR="00152B09" w:rsidRDefault="00A72374" w:rsidP="00692471">
                    <w:pPr>
                      <w:pStyle w:val="demitabel"/>
                      <w:spacing w:after="120"/>
                      <w:ind w:left="227" w:hanging="227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  <w:r w:rsidRPr="00E24EC1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9B0000"/>
                        <w:sz w:val="18"/>
                        <w:szCs w:val="18"/>
                      </w:rPr>
                      <w:t>•</w:t>
                    </w:r>
                    <w:r w:rsidRPr="00E24EC1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9B0000"/>
                        <w:sz w:val="18"/>
                        <w:szCs w:val="18"/>
                      </w:rPr>
                      <w:tab/>
                    </w:r>
                    <w:r w:rsidRPr="00E24EC1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 xml:space="preserve">Opsamlingsnotater fra møder for hele netværket, dvs. fra </w:t>
                    </w:r>
                  </w:p>
                  <w:p w14:paraId="7010B63E" w14:textId="46E7FE25" w:rsidR="00A72374" w:rsidRPr="00E24EC1" w:rsidRDefault="00A72374" w:rsidP="00692471">
                    <w:pPr>
                      <w:pStyle w:val="demitabel"/>
                      <w:spacing w:after="120"/>
                      <w:ind w:left="227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  <w:r w:rsidRPr="00E24EC1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>Afklarende møde, Arbejdsmøder samt Afsluttende møde</w:t>
                    </w:r>
                  </w:p>
                  <w:p w14:paraId="5BE33A1C" w14:textId="77777777" w:rsidR="00A72374" w:rsidRPr="00E24EC1" w:rsidRDefault="00A72374" w:rsidP="00692471">
                    <w:pPr>
                      <w:pStyle w:val="demitabel"/>
                      <w:spacing w:after="120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  <w:r w:rsidRPr="00E24EC1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9B0000"/>
                        <w:sz w:val="18"/>
                        <w:szCs w:val="18"/>
                      </w:rPr>
                      <w:t>Rådgivningsloggen</w:t>
                    </w:r>
                    <w:r w:rsidRPr="00E24EC1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 xml:space="preserve"> skal sikre og understøtte </w:t>
                    </w:r>
                  </w:p>
                  <w:p w14:paraId="37393251" w14:textId="77777777" w:rsidR="00A72374" w:rsidRPr="00E24EC1" w:rsidRDefault="00A72374" w:rsidP="00692471">
                    <w:pPr>
                      <w:pStyle w:val="demitabel"/>
                      <w:spacing w:after="120"/>
                      <w:ind w:left="227" w:hanging="227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  <w:r w:rsidRPr="00E24EC1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9B0000"/>
                        <w:sz w:val="18"/>
                        <w:szCs w:val="18"/>
                      </w:rPr>
                      <w:t>•</w:t>
                    </w:r>
                    <w:r w:rsidRPr="00E24EC1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9B0000"/>
                        <w:sz w:val="18"/>
                        <w:szCs w:val="18"/>
                      </w:rPr>
                      <w:tab/>
                    </w:r>
                    <w:r w:rsidRPr="00E24EC1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 xml:space="preserve">at alle ved hvilke mål og delmål, der arbejdes efter, og hvem der gør hvad. </w:t>
                    </w:r>
                  </w:p>
                  <w:p w14:paraId="284C27B7" w14:textId="77777777" w:rsidR="00A72374" w:rsidRPr="00E24EC1" w:rsidRDefault="00A72374" w:rsidP="00692471">
                    <w:pPr>
                      <w:pStyle w:val="demitabel"/>
                      <w:spacing w:after="120"/>
                      <w:ind w:left="227" w:hanging="227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  <w:r w:rsidRPr="00E24EC1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9B0000"/>
                        <w:sz w:val="18"/>
                        <w:szCs w:val="18"/>
                      </w:rPr>
                      <w:t>•</w:t>
                    </w:r>
                    <w:r w:rsidRPr="00E24EC1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9B0000"/>
                        <w:sz w:val="18"/>
                        <w:szCs w:val="18"/>
                      </w:rPr>
                      <w:tab/>
                    </w:r>
                    <w:r w:rsidRPr="00E24EC1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>at alle er med til at bidrage - ingen kan løse problemet alene – det er et fælleskabsanliggende, der kræver et kontinuerligt og godt samarbejde samt inddragelse af barnets/den unges eget perspektiv.</w:t>
                    </w:r>
                  </w:p>
                  <w:p w14:paraId="67FF109B" w14:textId="77777777" w:rsidR="00A72374" w:rsidRPr="00E24EC1" w:rsidRDefault="00A72374" w:rsidP="00692471">
                    <w:pPr>
                      <w:pStyle w:val="demitabel"/>
                      <w:spacing w:after="120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  <w:r w:rsidRPr="00E24EC1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9B0000"/>
                        <w:sz w:val="18"/>
                        <w:szCs w:val="18"/>
                      </w:rPr>
                      <w:t xml:space="preserve">Praktisk: </w:t>
                    </w:r>
                  </w:p>
                  <w:p w14:paraId="5DC24AC2" w14:textId="5C8FF688" w:rsidR="00152B09" w:rsidRDefault="00A72374" w:rsidP="00692471">
                    <w:pPr>
                      <w:pStyle w:val="demitabel"/>
                      <w:spacing w:after="120"/>
                      <w:ind w:left="227" w:hanging="227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  <w:r w:rsidRPr="00E24EC1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9B0000"/>
                        <w:sz w:val="18"/>
                        <w:szCs w:val="18"/>
                      </w:rPr>
                      <w:t>•</w:t>
                    </w:r>
                    <w:r w:rsidRPr="00E24EC1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9B0000"/>
                        <w:sz w:val="18"/>
                        <w:szCs w:val="18"/>
                      </w:rPr>
                      <w:tab/>
                    </w:r>
                    <w:r w:rsidRPr="00E24EC1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>VISO-specialist udfylder Rådgivningsloggen som opsamling på alle fælles møder</w:t>
                    </w:r>
                    <w:r w:rsidR="00152B09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>.</w:t>
                    </w:r>
                  </w:p>
                  <w:p w14:paraId="78CDCF44" w14:textId="010E9DD8" w:rsidR="00E24EC1" w:rsidRPr="00692471" w:rsidRDefault="00152B09" w:rsidP="00692471">
                    <w:pPr>
                      <w:pStyle w:val="demitabel"/>
                      <w:spacing w:after="120"/>
                      <w:ind w:left="227" w:hanging="227"/>
                      <w:rPr>
                        <w:rFonts w:ascii="Arial" w:hAnsi="Arial" w:cs="Arial"/>
                        <w:b/>
                        <w:bCs/>
                        <w:color w:val="C00000"/>
                        <w:sz w:val="24"/>
                        <w:szCs w:val="24"/>
                      </w:rPr>
                    </w:pPr>
                    <w:r w:rsidRPr="00E24EC1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9B0000"/>
                        <w:sz w:val="18"/>
                        <w:szCs w:val="18"/>
                      </w:rPr>
                      <w:t>•</w:t>
                    </w:r>
                    <w:r w:rsidRPr="00E24EC1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9B0000"/>
                        <w:sz w:val="18"/>
                        <w:szCs w:val="18"/>
                      </w:rPr>
                      <w:tab/>
                    </w:r>
                    <w:r w:rsidR="00A72374" w:rsidRPr="00E24EC1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>Henvender sender til alle involverede efter alle fælles møder.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0924A" w14:textId="0AE938E5" w:rsidR="00152B09" w:rsidRPr="00BD290E" w:rsidRDefault="00DD3093" w:rsidP="00BD290E">
    <w:pPr>
      <w:pStyle w:val="Sidefod"/>
    </w:pPr>
    <w:r w:rsidRPr="00477ACE">
      <w:rPr>
        <w:noProof/>
        <w:lang w:eastAsia="da-DK"/>
      </w:rPr>
      <w:drawing>
        <wp:inline distT="0" distB="0" distL="0" distR="0" wp14:anchorId="30385254" wp14:editId="7ACF38B6">
          <wp:extent cx="2105246" cy="413120"/>
          <wp:effectExtent l="0" t="0" r="0" b="0"/>
          <wp:docPr id="30" name="Billede 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Billede 3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70" t="95595" r="64664" b="556"/>
                  <a:stretch/>
                </pic:blipFill>
                <pic:spPr bwMode="auto">
                  <a:xfrm>
                    <a:off x="0" y="0"/>
                    <a:ext cx="2105246" cy="4131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92E26" w14:textId="002F63F0" w:rsidR="00073A78" w:rsidRDefault="00DD3093" w:rsidP="00BD290E">
    <w:pPr>
      <w:pStyle w:val="Sidefod"/>
      <w:tabs>
        <w:tab w:val="clear" w:pos="4819"/>
        <w:tab w:val="clear" w:pos="9638"/>
        <w:tab w:val="left" w:pos="1725"/>
      </w:tabs>
    </w:pPr>
    <w:r w:rsidRPr="00477ACE">
      <w:rPr>
        <w:noProof/>
        <w:lang w:eastAsia="da-DK"/>
      </w:rPr>
      <w:drawing>
        <wp:inline distT="0" distB="0" distL="0" distR="0" wp14:anchorId="4A7CC99C" wp14:editId="160370F4">
          <wp:extent cx="2105246" cy="413120"/>
          <wp:effectExtent l="0" t="0" r="0" b="0"/>
          <wp:docPr id="7" name="Billede 7" descr="VISO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Billede 34" descr="VISOs logo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70" t="95595" r="64664" b="556"/>
                  <a:stretch/>
                </pic:blipFill>
                <pic:spPr bwMode="auto">
                  <a:xfrm>
                    <a:off x="0" y="0"/>
                    <a:ext cx="2105246" cy="4131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C78AC" w14:textId="77777777" w:rsidR="00226B40" w:rsidRPr="00A82DA9" w:rsidRDefault="00226B40" w:rsidP="00530F53">
    <w:pPr>
      <w:pStyle w:val="Sidefod"/>
      <w:ind w:right="360"/>
      <w:jc w:val="right"/>
      <w:rPr>
        <w:color w:val="7F7F7F" w:themeColor="text1" w:themeTint="80"/>
      </w:rPr>
    </w:pPr>
  </w:p>
  <w:p w14:paraId="012E3CAC" w14:textId="07C86473" w:rsidR="00226B40" w:rsidRDefault="00226B40" w:rsidP="00BD290E">
    <w:pPr>
      <w:pStyle w:val="Sidefod"/>
      <w:tabs>
        <w:tab w:val="clear" w:pos="4819"/>
        <w:tab w:val="clear" w:pos="9638"/>
        <w:tab w:val="left" w:pos="172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43183E" w14:textId="77777777" w:rsidR="001A7FD1" w:rsidRDefault="001A7FD1" w:rsidP="007C0025">
      <w:pPr>
        <w:spacing w:after="0" w:line="240" w:lineRule="auto"/>
      </w:pPr>
      <w:r>
        <w:separator/>
      </w:r>
    </w:p>
    <w:p w14:paraId="1505DCAA" w14:textId="77777777" w:rsidR="001A7FD1" w:rsidRDefault="001A7FD1"/>
  </w:footnote>
  <w:footnote w:type="continuationSeparator" w:id="0">
    <w:p w14:paraId="1E9BE275" w14:textId="77777777" w:rsidR="001A7FD1" w:rsidRDefault="001A7FD1" w:rsidP="007C0025">
      <w:pPr>
        <w:spacing w:after="0" w:line="240" w:lineRule="auto"/>
      </w:pPr>
      <w:r>
        <w:continuationSeparator/>
      </w:r>
    </w:p>
    <w:p w14:paraId="5D4B723A" w14:textId="77777777" w:rsidR="001A7FD1" w:rsidRDefault="001A7FD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5C038" w14:textId="3CF95B7C" w:rsidR="00BD290E" w:rsidRDefault="00DD3093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92032" behindDoc="1" locked="0" layoutInCell="1" allowOverlap="1" wp14:anchorId="361BAD96" wp14:editId="6693B9C4">
          <wp:simplePos x="0" y="0"/>
          <wp:positionH relativeFrom="column">
            <wp:posOffset>37918552</wp:posOffset>
          </wp:positionH>
          <wp:positionV relativeFrom="paragraph">
            <wp:posOffset>-117737890</wp:posOffset>
          </wp:positionV>
          <wp:extent cx="7569200" cy="10698480"/>
          <wp:effectExtent l="0" t="0" r="0" b="7620"/>
          <wp:wrapNone/>
          <wp:docPr id="9" name="Billed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Billede 4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00" cy="10698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A561D" w14:textId="33DD2DAA" w:rsidR="00E362BB" w:rsidRDefault="00F37C10" w:rsidP="00F37C10">
    <w:pPr>
      <w:pStyle w:val="Sidehoved"/>
      <w:jc w:val="right"/>
    </w:pPr>
    <w:r>
      <w:rPr>
        <w:rFonts w:eastAsiaTheme="minorHAnsi"/>
        <w:b/>
        <w:bCs/>
        <w:noProof/>
        <w:color w:val="C00000"/>
        <w:sz w:val="24"/>
        <w:szCs w:val="24"/>
      </w:rPr>
      <mc:AlternateContent>
        <mc:Choice Requires="wps">
          <w:drawing>
            <wp:inline distT="0" distB="0" distL="0" distR="0" wp14:anchorId="472D9BAA" wp14:editId="3BB9987B">
              <wp:extent cx="1461135" cy="493395"/>
              <wp:effectExtent l="0" t="0" r="24765" b="20955"/>
              <wp:docPr id="2" name="Rektangel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1135" cy="493395"/>
                      </a:xfrm>
                      <a:prstGeom prst="rect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D26E38" w14:textId="77777777" w:rsidR="00F37C10" w:rsidRPr="003F5367" w:rsidRDefault="00F37C10" w:rsidP="00F37C10">
                          <w:pPr>
                            <w:rPr>
                              <w:color w:val="C00000"/>
                              <w:szCs w:val="16"/>
                            </w:rPr>
                          </w:pPr>
                          <w:r w:rsidRPr="003F5367">
                            <w:rPr>
                              <w:color w:val="C00000"/>
                              <w:szCs w:val="16"/>
                            </w:rPr>
                            <w:t>Dato – senest revideret: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72D9BAA" id="Rektangel 2" o:spid="_x0000_s1027" style="width:115.05pt;height:3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" fillcolor="white [3201]" strokecolor="#c00000" strokeweight="1pt">
              <v:textbox>
                <w:txbxContent>
                  <w:p w14:paraId="64D26E38" w14:textId="77777777" w:rsidR="00F37C10" w:rsidRPr="003F5367" w:rsidRDefault="00F37C10" w:rsidP="00F37C10">
                    <w:pPr>
                      <w:rPr>
                        <w:color w:val="C00000"/>
                        <w:szCs w:val="16"/>
                      </w:rPr>
                    </w:pPr>
                    <w:r w:rsidRPr="003F5367">
                      <w:rPr>
                        <w:color w:val="C00000"/>
                        <w:szCs w:val="16"/>
                      </w:rPr>
                      <w:t>Dato – senest revideret:</w:t>
                    </w:r>
                  </w:p>
                </w:txbxContent>
              </v:textbox>
              <w10:anchorlock/>
            </v:rect>
          </w:pict>
        </mc:Fallback>
      </mc:AlternateContent>
    </w:r>
    <w:r w:rsidR="00BD290E">
      <w:rPr>
        <w:noProof/>
        <w:lang w:eastAsia="da-DK"/>
      </w:rPr>
      <w:drawing>
        <wp:anchor distT="0" distB="0" distL="114300" distR="114300" simplePos="0" relativeHeight="251661312" behindDoc="1" locked="0" layoutInCell="1" allowOverlap="1" wp14:anchorId="38A8A2D6" wp14:editId="43571572">
          <wp:simplePos x="0" y="0"/>
          <wp:positionH relativeFrom="page">
            <wp:align>right</wp:align>
          </wp:positionH>
          <wp:positionV relativeFrom="paragraph">
            <wp:posOffset>-447587</wp:posOffset>
          </wp:positionV>
          <wp:extent cx="7545935" cy="10665766"/>
          <wp:effectExtent l="0" t="0" r="0" b="2540"/>
          <wp:wrapNone/>
          <wp:docPr id="12" name="Billede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Billede 1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935" cy="106657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9C544" w14:textId="5AFC74D8" w:rsidR="00E362BB" w:rsidRPr="00BD290E" w:rsidRDefault="00E362BB" w:rsidP="00BD290E">
    <w:pPr>
      <w:pStyle w:val="Sidehove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FBE9F" w14:textId="7BDFE11A" w:rsidR="00E362BB" w:rsidRDefault="00226B40" w:rsidP="008E18EC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96128" behindDoc="1" locked="0" layoutInCell="1" allowOverlap="1" wp14:anchorId="56CB9B3B" wp14:editId="02B5DD4A">
          <wp:simplePos x="0" y="0"/>
          <wp:positionH relativeFrom="page">
            <wp:align>left</wp:align>
          </wp:positionH>
          <wp:positionV relativeFrom="paragraph">
            <wp:posOffset>-447291</wp:posOffset>
          </wp:positionV>
          <wp:extent cx="7569200" cy="10698651"/>
          <wp:effectExtent l="0" t="0" r="0" b="7620"/>
          <wp:wrapNone/>
          <wp:docPr id="14" name="Billede 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Billede 1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00" cy="106986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w:drawing>
        <wp:anchor distT="0" distB="0" distL="114300" distR="114300" simplePos="0" relativeHeight="251694080" behindDoc="1" locked="0" layoutInCell="1" allowOverlap="1" wp14:anchorId="559E833B" wp14:editId="5AA9AA19">
          <wp:simplePos x="0" y="0"/>
          <wp:positionH relativeFrom="page">
            <wp:posOffset>6983523</wp:posOffset>
          </wp:positionH>
          <wp:positionV relativeFrom="paragraph">
            <wp:posOffset>996831</wp:posOffset>
          </wp:positionV>
          <wp:extent cx="7569200" cy="10698651"/>
          <wp:effectExtent l="0" t="0" r="0" b="7620"/>
          <wp:wrapNone/>
          <wp:docPr id="44" name="Billede 4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Billede 4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00" cy="106986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2B09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0BE57FB4" wp14:editId="540F69A7">
              <wp:simplePos x="0" y="0"/>
              <wp:positionH relativeFrom="column">
                <wp:posOffset>12726</wp:posOffset>
              </wp:positionH>
              <wp:positionV relativeFrom="paragraph">
                <wp:posOffset>3497472</wp:posOffset>
              </wp:positionV>
              <wp:extent cx="5408579" cy="5254172"/>
              <wp:effectExtent l="0" t="0" r="1905" b="3810"/>
              <wp:wrapNone/>
              <wp:docPr id="33" name="Tekstfelt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08579" cy="525417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B6A7C8" w14:textId="77777777" w:rsidR="00152B09" w:rsidRPr="00152B09" w:rsidRDefault="00152B09" w:rsidP="00082545">
                          <w:pPr>
                            <w:pStyle w:val="Overskrift2"/>
                            <w:rPr>
                              <w:rStyle w:val="Tegnformat2"/>
                              <w:rFonts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  <w:r w:rsidRPr="00152B09">
                            <w:rPr>
                              <w:rStyle w:val="Tegnformat2"/>
                              <w:rFonts w:cs="Arial"/>
                              <w:bCs/>
                              <w:i w:val="0"/>
                              <w:iCs w:val="0"/>
                              <w:color w:val="AA2417"/>
                              <w:position w:val="8"/>
                              <w:szCs w:val="32"/>
                            </w:rPr>
                            <w:t>Hvorfor denne Rådgivningslog?</w:t>
                          </w:r>
                        </w:p>
                        <w:p w14:paraId="3C500AB7" w14:textId="77777777" w:rsidR="00152B09" w:rsidRPr="00152B09" w:rsidRDefault="00152B09" w:rsidP="008E18EC">
                          <w:pPr>
                            <w:pStyle w:val="demitabel"/>
                            <w:spacing w:after="120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  <w:r w:rsidRPr="00152B09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 xml:space="preserve">I 2016 gennemførte Socialstyrelsen og VISO en kortlægning, </w:t>
                          </w:r>
                          <w:r w:rsidRPr="00152B09">
                            <w:rPr>
                              <w:rStyle w:val="Tegnformat2"/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Børn og unge med autisme og skolevægring. </w:t>
                          </w:r>
                        </w:p>
                        <w:p w14:paraId="59B4B657" w14:textId="77777777" w:rsidR="00152B09" w:rsidRPr="00152B09" w:rsidRDefault="00152B09" w:rsidP="008E18EC">
                          <w:pPr>
                            <w:pStyle w:val="demitabel"/>
                            <w:spacing w:after="120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  <w:r w:rsidRPr="00152B09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>Kortlægningen viste, at en række beskyttende faktorer kan skabe udvikling, hvis de aktivt bringes i spil i det samlede netværk omkring barnet/den unge.</w:t>
                          </w:r>
                        </w:p>
                        <w:p w14:paraId="72551798" w14:textId="77777777" w:rsidR="00152B09" w:rsidRPr="00152B09" w:rsidRDefault="00152B09" w:rsidP="008E18EC">
                          <w:pPr>
                            <w:pStyle w:val="demitabel"/>
                            <w:spacing w:after="120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  <w:r w:rsidRPr="00152B09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>De 4 beskyttende faktorer er:</w:t>
                          </w:r>
                        </w:p>
                        <w:p w14:paraId="06A418A8" w14:textId="77777777" w:rsidR="00152B09" w:rsidRPr="00152B09" w:rsidRDefault="00152B09" w:rsidP="008E18EC">
                          <w:pPr>
                            <w:pStyle w:val="demitabel"/>
                            <w:spacing w:after="120"/>
                            <w:ind w:left="227" w:hanging="227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  <w:r w:rsidRPr="00152B09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AA2417"/>
                              <w:sz w:val="18"/>
                              <w:szCs w:val="18"/>
                            </w:rPr>
                            <w:t>•</w:t>
                          </w:r>
                          <w:r w:rsidRPr="00152B09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AA2417"/>
                              <w:sz w:val="18"/>
                              <w:szCs w:val="18"/>
                            </w:rPr>
                            <w:tab/>
                          </w:r>
                          <w:r w:rsidRPr="00152B09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>Der skal udvikles en solid fælles viden om og fælles forståelse af barnet/den unge og dennes forudsætninger og behov.</w:t>
                          </w:r>
                        </w:p>
                        <w:p w14:paraId="6052A192" w14:textId="77777777" w:rsidR="00152B09" w:rsidRPr="00152B09" w:rsidRDefault="00152B09" w:rsidP="008E18EC">
                          <w:pPr>
                            <w:pStyle w:val="demitabel"/>
                            <w:spacing w:after="120"/>
                            <w:ind w:left="227" w:hanging="227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  <w:r w:rsidRPr="00152B09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AA2417"/>
                              <w:sz w:val="18"/>
                              <w:szCs w:val="18"/>
                            </w:rPr>
                            <w:t>•</w:t>
                          </w:r>
                          <w:r w:rsidRPr="00152B09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AA2417"/>
                              <w:sz w:val="18"/>
                              <w:szCs w:val="18"/>
                            </w:rPr>
                            <w:tab/>
                          </w:r>
                          <w:r w:rsidRPr="00152B09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>Der skal samarbejdes og koordineres på tværs af skole, hjem og forvaltninger.</w:t>
                          </w:r>
                        </w:p>
                        <w:p w14:paraId="5D0D5540" w14:textId="77777777" w:rsidR="00152B09" w:rsidRPr="00152B09" w:rsidRDefault="00152B09" w:rsidP="008E18EC">
                          <w:pPr>
                            <w:pStyle w:val="demitabel"/>
                            <w:spacing w:after="120"/>
                            <w:ind w:left="227" w:hanging="227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  <w:r w:rsidRPr="00152B09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AA2417"/>
                              <w:sz w:val="18"/>
                              <w:szCs w:val="18"/>
                            </w:rPr>
                            <w:t>•</w:t>
                          </w:r>
                          <w:r w:rsidRPr="00152B09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AA2417"/>
                              <w:sz w:val="18"/>
                              <w:szCs w:val="18"/>
                            </w:rPr>
                            <w:tab/>
                          </w:r>
                          <w:r w:rsidRPr="00152B09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>Der skal arbejdes med overskuelige og tydelig mål med øje for det tempo, som forandringerne kan finde sted i.</w:t>
                          </w:r>
                        </w:p>
                        <w:p w14:paraId="638C51B6" w14:textId="77777777" w:rsidR="00152B09" w:rsidRPr="00152B09" w:rsidRDefault="00152B09" w:rsidP="008E18EC">
                          <w:pPr>
                            <w:pStyle w:val="demitabel"/>
                            <w:spacing w:after="120"/>
                            <w:ind w:left="227" w:hanging="227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  <w:r w:rsidRPr="00152B09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AA2417"/>
                              <w:sz w:val="18"/>
                              <w:szCs w:val="18"/>
                            </w:rPr>
                            <w:t>•</w:t>
                          </w:r>
                          <w:r w:rsidRPr="00152B09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AA2417"/>
                              <w:sz w:val="18"/>
                              <w:szCs w:val="18"/>
                            </w:rPr>
                            <w:tab/>
                          </w:r>
                          <w:r w:rsidRPr="00152B09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>Barnet/den unge skal inddrages, så han/hun kan bidrage på egne præmisser.</w:t>
                          </w:r>
                        </w:p>
                        <w:p w14:paraId="2264EA7B" w14:textId="107208D7" w:rsidR="00152B09" w:rsidRPr="00152B09" w:rsidRDefault="00152B09" w:rsidP="008E18EC">
                          <w:pPr>
                            <w:pStyle w:val="demitabel"/>
                            <w:spacing w:after="120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  <w:r w:rsidRPr="00152B09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>På baggrund af kortlægningen har VISO sammen med specialister fra hele landet arbejdet på at omsætte de beskyttende faktorer til rådgivning i praksis.</w:t>
                          </w:r>
                        </w:p>
                        <w:p w14:paraId="30265FA2" w14:textId="77777777" w:rsidR="00152B09" w:rsidRPr="00152B09" w:rsidRDefault="00152B09" w:rsidP="008E18EC">
                          <w:pPr>
                            <w:pStyle w:val="demitabel"/>
                            <w:spacing w:after="120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152B09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>VISO’s</w:t>
                          </w:r>
                          <w:proofErr w:type="spellEnd"/>
                          <w:r w:rsidRPr="00152B09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 xml:space="preserve"> tilgang til rådgivningsforløb vedr. bekymrende skolefravær er derfor baseret på tre overordnede fagfaglige principper:</w:t>
                          </w:r>
                        </w:p>
                        <w:p w14:paraId="690343DE" w14:textId="77777777" w:rsidR="004C4A18" w:rsidRDefault="00152B09" w:rsidP="008E18EC">
                          <w:pPr>
                            <w:pStyle w:val="demitabel"/>
                            <w:spacing w:after="120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  <w:r w:rsidRPr="00152B09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>Problemstillingerne og de mulige løsninger skal betragtes som et</w:t>
                          </w:r>
                          <w:r w:rsidRPr="00152B09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AA2417"/>
                              <w:sz w:val="18"/>
                              <w:szCs w:val="18"/>
                            </w:rPr>
                            <w:t xml:space="preserve"> FÆLLESSKABS-ANLIGGENDE</w:t>
                          </w:r>
                          <w:r w:rsidRPr="00152B09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 xml:space="preserve">.  </w:t>
                          </w:r>
                        </w:p>
                        <w:p w14:paraId="79C4FBB7" w14:textId="782971E5" w:rsidR="00152B09" w:rsidRPr="00152B09" w:rsidRDefault="00152B09" w:rsidP="008E18EC">
                          <w:pPr>
                            <w:pStyle w:val="demitabel"/>
                            <w:spacing w:after="120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  <w:r w:rsidRPr="00152B09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>Ingen kan løse problemerne alene: Det er et anliggende for fællesskabet.</w:t>
                          </w:r>
                        </w:p>
                        <w:p w14:paraId="47BC4FFA" w14:textId="77777777" w:rsidR="00152B09" w:rsidRPr="00152B09" w:rsidRDefault="00152B09" w:rsidP="008E18EC">
                          <w:pPr>
                            <w:pStyle w:val="demitabel"/>
                            <w:spacing w:after="120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  <w:r w:rsidRPr="00152B09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>Det stiller krav om at</w:t>
                          </w:r>
                          <w:r w:rsidRPr="00152B09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AA2417"/>
                              <w:sz w:val="18"/>
                              <w:szCs w:val="18"/>
                            </w:rPr>
                            <w:t xml:space="preserve"> BARNETS/DEN UNGES EGET PERSPEKTIV </w:t>
                          </w:r>
                          <w:r w:rsidRPr="00152B09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 xml:space="preserve">inddrages aktivt gennem hele forløbet, og at alle parter indgår i et involverende og forpligtende </w:t>
                          </w:r>
                          <w:r w:rsidRPr="00152B09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AA2417"/>
                              <w:sz w:val="18"/>
                              <w:szCs w:val="18"/>
                            </w:rPr>
                            <w:t>SAMARBEDE</w:t>
                          </w:r>
                          <w:r w:rsidRPr="00152B09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 xml:space="preserve"> på tværs.</w:t>
                          </w:r>
                        </w:p>
                        <w:p w14:paraId="26ADE4A6" w14:textId="77777777" w:rsidR="004C4A18" w:rsidRDefault="00152B09" w:rsidP="008E18EC">
                          <w:pPr>
                            <w:pStyle w:val="demitabel"/>
                            <w:spacing w:after="120"/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  <w:r w:rsidRPr="00152B09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 xml:space="preserve">For at sikre at alle involverede har et fælles overblik over mål, proces og aftaler, skal </w:t>
                          </w:r>
                          <w:r w:rsidRPr="00152B09">
                            <w:rPr>
                              <w:rStyle w:val="Tegnformat2"/>
                              <w:rFonts w:ascii="Arial" w:hAnsi="Arial" w:cs="Arial"/>
                              <w:b/>
                              <w:bCs/>
                              <w:i w:val="0"/>
                              <w:iCs w:val="0"/>
                              <w:color w:val="AA2417"/>
                              <w:sz w:val="18"/>
                              <w:szCs w:val="18"/>
                            </w:rPr>
                            <w:t xml:space="preserve">RÅDGIVNINGSLOGGEN </w:t>
                          </w:r>
                          <w:r w:rsidRPr="00152B09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>være et gennemgående og fælles arbejds- og aftaleredskab,</w:t>
                          </w:r>
                        </w:p>
                        <w:p w14:paraId="78AF6F4A" w14:textId="492EE256" w:rsidR="00152B09" w:rsidRPr="004C4A18" w:rsidRDefault="00152B09" w:rsidP="008E18EC">
                          <w:pPr>
                            <w:pStyle w:val="demitabel"/>
                            <w:spacing w:after="120"/>
                            <w:rPr>
                              <w:rStyle w:val="Overskrift1Tegn"/>
                              <w:rFonts w:eastAsiaTheme="minorHAnsi" w:cs="Arial"/>
                              <w:b w:val="0"/>
                              <w:bCs w:val="0"/>
                              <w:color w:val="000000"/>
                              <w:sz w:val="18"/>
                              <w:szCs w:val="18"/>
                            </w:rPr>
                          </w:pPr>
                          <w:r w:rsidRPr="00152B09">
                            <w:rPr>
                              <w:rStyle w:val="Tegnformat2"/>
                              <w:rFonts w:ascii="Arial" w:hAnsi="Arial" w:cs="Arial"/>
                              <w:i w:val="0"/>
                              <w:iCs w:val="0"/>
                              <w:sz w:val="18"/>
                              <w:szCs w:val="18"/>
                            </w:rPr>
                            <w:t>der skal strukturere og systematisere dialog og samarbejde.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E57FB4" id="_x0000_t202" coordsize="21600,21600" o:spt="202" path="m,l,21600r21600,l21600,xe">
              <v:stroke joinstyle="miter"/>
              <v:path gradientshapeok="t" o:connecttype="rect"/>
            </v:shapetype>
            <v:shape id="Tekstfelt 33" o:spid="_x0000_s1029" type="#_x0000_t202" style="position:absolute;margin-left:1pt;margin-top:275.4pt;width:425.85pt;height:413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" filled="f" stroked="f" strokeweight=".5pt">
              <v:textbox inset="0,0,0,0">
                <w:txbxContent>
                  <w:p w14:paraId="0CB6A7C8" w14:textId="77777777" w:rsidR="00152B09" w:rsidRPr="00152B09" w:rsidRDefault="00152B09" w:rsidP="00082545">
                    <w:pPr>
                      <w:pStyle w:val="Overskrift2"/>
                      <w:rPr>
                        <w:rStyle w:val="Tegnformat2"/>
                        <w:rFonts w:cs="Arial"/>
                        <w:i w:val="0"/>
                        <w:iCs w:val="0"/>
                        <w:sz w:val="18"/>
                        <w:szCs w:val="18"/>
                      </w:rPr>
                    </w:pPr>
                    <w:r w:rsidRPr="00152B09">
                      <w:rPr>
                        <w:rStyle w:val="Tegnformat2"/>
                        <w:rFonts w:cs="Arial"/>
                        <w:bCs/>
                        <w:i w:val="0"/>
                        <w:iCs w:val="0"/>
                        <w:color w:val="AA2417"/>
                        <w:position w:val="8"/>
                        <w:szCs w:val="32"/>
                      </w:rPr>
                      <w:t>Hvorfor denne Rådgivningslog?</w:t>
                    </w:r>
                  </w:p>
                  <w:p w14:paraId="3C500AB7" w14:textId="77777777" w:rsidR="00152B09" w:rsidRPr="00152B09" w:rsidRDefault="00152B09" w:rsidP="008E18EC">
                    <w:pPr>
                      <w:pStyle w:val="demitabel"/>
                      <w:spacing w:after="120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  <w:r w:rsidRPr="00152B09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 xml:space="preserve">I 2016 gennemførte Socialstyrelsen og VISO en kortlægning, </w:t>
                    </w:r>
                    <w:r w:rsidRPr="00152B09">
                      <w:rPr>
                        <w:rStyle w:val="Tegnformat2"/>
                        <w:rFonts w:ascii="Arial" w:hAnsi="Arial" w:cs="Arial"/>
                        <w:sz w:val="18"/>
                        <w:szCs w:val="18"/>
                      </w:rPr>
                      <w:t xml:space="preserve">Børn og unge med autisme og skolevægring. </w:t>
                    </w:r>
                  </w:p>
                  <w:p w14:paraId="59B4B657" w14:textId="77777777" w:rsidR="00152B09" w:rsidRPr="00152B09" w:rsidRDefault="00152B09" w:rsidP="008E18EC">
                    <w:pPr>
                      <w:pStyle w:val="demitabel"/>
                      <w:spacing w:after="120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  <w:r w:rsidRPr="00152B09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>Kortlægningen viste, at en række beskyttende faktorer kan skabe udvikling, hvis de aktivt bringes i spil i det samlede netværk omkring barnet/den unge.</w:t>
                    </w:r>
                  </w:p>
                  <w:p w14:paraId="72551798" w14:textId="77777777" w:rsidR="00152B09" w:rsidRPr="00152B09" w:rsidRDefault="00152B09" w:rsidP="008E18EC">
                    <w:pPr>
                      <w:pStyle w:val="demitabel"/>
                      <w:spacing w:after="120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  <w:r w:rsidRPr="00152B09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>De 4 beskyttende faktorer er:</w:t>
                    </w:r>
                  </w:p>
                  <w:p w14:paraId="06A418A8" w14:textId="77777777" w:rsidR="00152B09" w:rsidRPr="00152B09" w:rsidRDefault="00152B09" w:rsidP="008E18EC">
                    <w:pPr>
                      <w:pStyle w:val="demitabel"/>
                      <w:spacing w:after="120"/>
                      <w:ind w:left="227" w:hanging="227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  <w:r w:rsidRPr="00152B09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AA2417"/>
                        <w:sz w:val="18"/>
                        <w:szCs w:val="18"/>
                      </w:rPr>
                      <w:t>•</w:t>
                    </w:r>
                    <w:r w:rsidRPr="00152B09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AA2417"/>
                        <w:sz w:val="18"/>
                        <w:szCs w:val="18"/>
                      </w:rPr>
                      <w:tab/>
                    </w:r>
                    <w:r w:rsidRPr="00152B09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>Der skal udvikles en solid fælles viden om og fælles forståelse af barnet/den unge og dennes forudsætninger og behov.</w:t>
                    </w:r>
                  </w:p>
                  <w:p w14:paraId="6052A192" w14:textId="77777777" w:rsidR="00152B09" w:rsidRPr="00152B09" w:rsidRDefault="00152B09" w:rsidP="008E18EC">
                    <w:pPr>
                      <w:pStyle w:val="demitabel"/>
                      <w:spacing w:after="120"/>
                      <w:ind w:left="227" w:hanging="227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  <w:r w:rsidRPr="00152B09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AA2417"/>
                        <w:sz w:val="18"/>
                        <w:szCs w:val="18"/>
                      </w:rPr>
                      <w:t>•</w:t>
                    </w:r>
                    <w:r w:rsidRPr="00152B09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AA2417"/>
                        <w:sz w:val="18"/>
                        <w:szCs w:val="18"/>
                      </w:rPr>
                      <w:tab/>
                    </w:r>
                    <w:r w:rsidRPr="00152B09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>Der skal samarbejdes og koordineres på tværs af skole, hjem og forvaltninger.</w:t>
                    </w:r>
                  </w:p>
                  <w:p w14:paraId="5D0D5540" w14:textId="77777777" w:rsidR="00152B09" w:rsidRPr="00152B09" w:rsidRDefault="00152B09" w:rsidP="008E18EC">
                    <w:pPr>
                      <w:pStyle w:val="demitabel"/>
                      <w:spacing w:after="120"/>
                      <w:ind w:left="227" w:hanging="227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  <w:r w:rsidRPr="00152B09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AA2417"/>
                        <w:sz w:val="18"/>
                        <w:szCs w:val="18"/>
                      </w:rPr>
                      <w:t>•</w:t>
                    </w:r>
                    <w:r w:rsidRPr="00152B09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AA2417"/>
                        <w:sz w:val="18"/>
                        <w:szCs w:val="18"/>
                      </w:rPr>
                      <w:tab/>
                    </w:r>
                    <w:r w:rsidRPr="00152B09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>Der skal arbejdes med overskuelige og tydelig mål med øje for det tempo, som forandringerne kan finde sted i.</w:t>
                    </w:r>
                  </w:p>
                  <w:p w14:paraId="638C51B6" w14:textId="77777777" w:rsidR="00152B09" w:rsidRPr="00152B09" w:rsidRDefault="00152B09" w:rsidP="008E18EC">
                    <w:pPr>
                      <w:pStyle w:val="demitabel"/>
                      <w:spacing w:after="120"/>
                      <w:ind w:left="227" w:hanging="227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  <w:r w:rsidRPr="00152B09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AA2417"/>
                        <w:sz w:val="18"/>
                        <w:szCs w:val="18"/>
                      </w:rPr>
                      <w:t>•</w:t>
                    </w:r>
                    <w:r w:rsidRPr="00152B09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AA2417"/>
                        <w:sz w:val="18"/>
                        <w:szCs w:val="18"/>
                      </w:rPr>
                      <w:tab/>
                    </w:r>
                    <w:r w:rsidRPr="00152B09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>Barnet/den unge skal inddrages, så han/hun kan bidrage på egne præmisser.</w:t>
                    </w:r>
                  </w:p>
                  <w:p w14:paraId="2264EA7B" w14:textId="107208D7" w:rsidR="00152B09" w:rsidRPr="00152B09" w:rsidRDefault="00152B09" w:rsidP="008E18EC">
                    <w:pPr>
                      <w:pStyle w:val="demitabel"/>
                      <w:spacing w:after="120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  <w:r w:rsidRPr="00152B09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>På baggrund af kortlægningen har VISO sammen med specialister fra hele landet arbejdet på at omsætte de beskyttende faktorer til rådgivning i praksis.</w:t>
                    </w:r>
                  </w:p>
                  <w:p w14:paraId="30265FA2" w14:textId="77777777" w:rsidR="00152B09" w:rsidRPr="00152B09" w:rsidRDefault="00152B09" w:rsidP="008E18EC">
                    <w:pPr>
                      <w:pStyle w:val="demitabel"/>
                      <w:spacing w:after="120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  <w:proofErr w:type="spellStart"/>
                    <w:r w:rsidRPr="00152B09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>VISO’s</w:t>
                    </w:r>
                    <w:proofErr w:type="spellEnd"/>
                    <w:r w:rsidRPr="00152B09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 xml:space="preserve"> tilgang til rådgivningsforløb vedr. bekymrende skolefravær er derfor baseret på tre overordnede fagfaglige principper:</w:t>
                    </w:r>
                  </w:p>
                  <w:p w14:paraId="690343DE" w14:textId="77777777" w:rsidR="004C4A18" w:rsidRDefault="00152B09" w:rsidP="008E18EC">
                    <w:pPr>
                      <w:pStyle w:val="demitabel"/>
                      <w:spacing w:after="120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  <w:r w:rsidRPr="00152B09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>Problemstillingerne og de mulige løsninger skal betragtes som et</w:t>
                    </w:r>
                    <w:r w:rsidRPr="00152B09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AA2417"/>
                        <w:sz w:val="18"/>
                        <w:szCs w:val="18"/>
                      </w:rPr>
                      <w:t xml:space="preserve"> FÆLLESSKABS-ANLIGGENDE</w:t>
                    </w:r>
                    <w:r w:rsidRPr="00152B09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 xml:space="preserve">.  </w:t>
                    </w:r>
                  </w:p>
                  <w:p w14:paraId="79C4FBB7" w14:textId="782971E5" w:rsidR="00152B09" w:rsidRPr="00152B09" w:rsidRDefault="00152B09" w:rsidP="008E18EC">
                    <w:pPr>
                      <w:pStyle w:val="demitabel"/>
                      <w:spacing w:after="120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  <w:r w:rsidRPr="00152B09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>Ingen kan løse problemerne alene: Det er et anliggende for fællesskabet.</w:t>
                    </w:r>
                  </w:p>
                  <w:p w14:paraId="47BC4FFA" w14:textId="77777777" w:rsidR="00152B09" w:rsidRPr="00152B09" w:rsidRDefault="00152B09" w:rsidP="008E18EC">
                    <w:pPr>
                      <w:pStyle w:val="demitabel"/>
                      <w:spacing w:after="120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  <w:r w:rsidRPr="00152B09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>Det stiller krav om at</w:t>
                    </w:r>
                    <w:r w:rsidRPr="00152B09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AA2417"/>
                        <w:sz w:val="18"/>
                        <w:szCs w:val="18"/>
                      </w:rPr>
                      <w:t xml:space="preserve"> BARNETS/DEN UNGES EGET PERSPEKTIV </w:t>
                    </w:r>
                    <w:r w:rsidRPr="00152B09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 xml:space="preserve">inddrages aktivt gennem hele forløbet, og at alle parter indgår i et involverende og forpligtende </w:t>
                    </w:r>
                    <w:r w:rsidRPr="00152B09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AA2417"/>
                        <w:sz w:val="18"/>
                        <w:szCs w:val="18"/>
                      </w:rPr>
                      <w:t>SAMARBEDE</w:t>
                    </w:r>
                    <w:r w:rsidRPr="00152B09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 xml:space="preserve"> på tværs.</w:t>
                    </w:r>
                  </w:p>
                  <w:p w14:paraId="26ADE4A6" w14:textId="77777777" w:rsidR="004C4A18" w:rsidRDefault="00152B09" w:rsidP="008E18EC">
                    <w:pPr>
                      <w:pStyle w:val="demitabel"/>
                      <w:spacing w:after="120"/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</w:pPr>
                    <w:r w:rsidRPr="00152B09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 xml:space="preserve">For at sikre at alle involverede har et fælles overblik over mål, proces og aftaler, skal </w:t>
                    </w:r>
                    <w:r w:rsidRPr="00152B09">
                      <w:rPr>
                        <w:rStyle w:val="Tegnformat2"/>
                        <w:rFonts w:ascii="Arial" w:hAnsi="Arial" w:cs="Arial"/>
                        <w:b/>
                        <w:bCs/>
                        <w:i w:val="0"/>
                        <w:iCs w:val="0"/>
                        <w:color w:val="AA2417"/>
                        <w:sz w:val="18"/>
                        <w:szCs w:val="18"/>
                      </w:rPr>
                      <w:t xml:space="preserve">RÅDGIVNINGSLOGGEN </w:t>
                    </w:r>
                    <w:r w:rsidRPr="00152B09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>være et gennemgående og fælles arbejds- og aftaleredskab,</w:t>
                    </w:r>
                  </w:p>
                  <w:p w14:paraId="78AF6F4A" w14:textId="492EE256" w:rsidR="00152B09" w:rsidRPr="004C4A18" w:rsidRDefault="00152B09" w:rsidP="008E18EC">
                    <w:pPr>
                      <w:pStyle w:val="demitabel"/>
                      <w:spacing w:after="120"/>
                      <w:rPr>
                        <w:rStyle w:val="Overskrift1Tegn"/>
                        <w:rFonts w:eastAsiaTheme="minorHAnsi" w:cs="Arial"/>
                        <w:b w:val="0"/>
                        <w:bCs w:val="0"/>
                        <w:color w:val="000000"/>
                        <w:sz w:val="18"/>
                        <w:szCs w:val="18"/>
                      </w:rPr>
                    </w:pPr>
                    <w:r w:rsidRPr="00152B09">
                      <w:rPr>
                        <w:rStyle w:val="Tegnformat2"/>
                        <w:rFonts w:ascii="Arial" w:hAnsi="Arial" w:cs="Arial"/>
                        <w:i w:val="0"/>
                        <w:iCs w:val="0"/>
                        <w:sz w:val="18"/>
                        <w:szCs w:val="18"/>
                      </w:rPr>
                      <w:t>der skal strukturere og systematisere dialog og samarbejde.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74343"/>
    <w:multiLevelType w:val="hybridMultilevel"/>
    <w:tmpl w:val="C2D63FE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A2517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A4F4E"/>
    <w:multiLevelType w:val="hybridMultilevel"/>
    <w:tmpl w:val="6F207F2C"/>
    <w:lvl w:ilvl="0" w:tplc="3030E9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F2A2E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C3CB8"/>
    <w:multiLevelType w:val="hybridMultilevel"/>
    <w:tmpl w:val="3B8A7792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663B6C"/>
    <w:multiLevelType w:val="hybridMultilevel"/>
    <w:tmpl w:val="99BC2C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A2517"/>
      </w:rPr>
    </w:lvl>
    <w:lvl w:ilvl="1" w:tplc="E692184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i w:val="0"/>
        <w:iCs/>
        <w:color w:val="AA2517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49181C"/>
    <w:multiLevelType w:val="hybridMultilevel"/>
    <w:tmpl w:val="36A0FF48"/>
    <w:lvl w:ilvl="0" w:tplc="E69218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517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AC36A3"/>
    <w:multiLevelType w:val="hybridMultilevel"/>
    <w:tmpl w:val="93B2BD30"/>
    <w:lvl w:ilvl="0" w:tplc="E69218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517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577CDF"/>
    <w:multiLevelType w:val="hybridMultilevel"/>
    <w:tmpl w:val="737A8798"/>
    <w:lvl w:ilvl="0" w:tplc="E69218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517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C873B6"/>
    <w:multiLevelType w:val="hybridMultilevel"/>
    <w:tmpl w:val="6FF8F96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E69218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517"/>
      </w:r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6076A0"/>
    <w:multiLevelType w:val="hybridMultilevel"/>
    <w:tmpl w:val="5F5A8A8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E57C14"/>
    <w:multiLevelType w:val="hybridMultilevel"/>
    <w:tmpl w:val="A9547A22"/>
    <w:lvl w:ilvl="0" w:tplc="0A3AB2F8">
      <w:start w:val="1"/>
      <w:numFmt w:val="decimal"/>
      <w:lvlText w:val="%1."/>
      <w:lvlJc w:val="left"/>
      <w:pPr>
        <w:ind w:left="720" w:hanging="360"/>
      </w:pPr>
      <w:rPr>
        <w:rFonts w:hint="default"/>
        <w:color w:val="AF2A2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185048"/>
    <w:multiLevelType w:val="hybridMultilevel"/>
    <w:tmpl w:val="255ED3F4"/>
    <w:lvl w:ilvl="0" w:tplc="E69218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517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2849AE"/>
    <w:multiLevelType w:val="hybridMultilevel"/>
    <w:tmpl w:val="996070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A2517"/>
      </w:rPr>
    </w:lvl>
    <w:lvl w:ilvl="1" w:tplc="B2841B30">
      <w:numFmt w:val="bullet"/>
      <w:lvlText w:val=""/>
      <w:lvlJc w:val="left"/>
      <w:pPr>
        <w:ind w:left="1440" w:hanging="360"/>
      </w:pPr>
      <w:rPr>
        <w:rFonts w:ascii="Wingdings" w:hAnsi="Wingdings" w:cstheme="minorBidi" w:hint="default"/>
        <w:b w:val="0"/>
        <w:i w:val="0"/>
        <w:iCs/>
        <w:color w:val="000000" w:themeColor="text1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0035917">
    <w:abstractNumId w:val="10"/>
  </w:num>
  <w:num w:numId="2" w16cid:durableId="181433932">
    <w:abstractNumId w:val="5"/>
  </w:num>
  <w:num w:numId="3" w16cid:durableId="1543590103">
    <w:abstractNumId w:val="6"/>
  </w:num>
  <w:num w:numId="4" w16cid:durableId="169612788">
    <w:abstractNumId w:val="0"/>
  </w:num>
  <w:num w:numId="5" w16cid:durableId="1129741902">
    <w:abstractNumId w:val="11"/>
  </w:num>
  <w:num w:numId="6" w16cid:durableId="395586769">
    <w:abstractNumId w:val="4"/>
  </w:num>
  <w:num w:numId="7" w16cid:durableId="1833447566">
    <w:abstractNumId w:val="2"/>
  </w:num>
  <w:num w:numId="8" w16cid:durableId="2024817735">
    <w:abstractNumId w:val="3"/>
  </w:num>
  <w:num w:numId="9" w16cid:durableId="96409655">
    <w:abstractNumId w:val="7"/>
  </w:num>
  <w:num w:numId="10" w16cid:durableId="746879924">
    <w:abstractNumId w:val="1"/>
  </w:num>
  <w:num w:numId="11" w16cid:durableId="1786192509">
    <w:abstractNumId w:val="8"/>
  </w:num>
  <w:num w:numId="12" w16cid:durableId="1392267308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hideSpellingErrors/>
  <w:hideGrammaticalErrors/>
  <w:proofState w:spelling="clean" w:grammar="clean"/>
  <w:attachedTemplate r:id="rId1"/>
  <w:documentProtection w:edit="forms" w:enforcement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3B1"/>
    <w:rsid w:val="00002207"/>
    <w:rsid w:val="00013AC7"/>
    <w:rsid w:val="000163E3"/>
    <w:rsid w:val="00016831"/>
    <w:rsid w:val="0001756F"/>
    <w:rsid w:val="00027420"/>
    <w:rsid w:val="00032C7B"/>
    <w:rsid w:val="000357C7"/>
    <w:rsid w:val="000446A3"/>
    <w:rsid w:val="00053D6B"/>
    <w:rsid w:val="0005586F"/>
    <w:rsid w:val="000563CD"/>
    <w:rsid w:val="000566E8"/>
    <w:rsid w:val="00056B21"/>
    <w:rsid w:val="000656B8"/>
    <w:rsid w:val="00072D4E"/>
    <w:rsid w:val="00073A78"/>
    <w:rsid w:val="00082545"/>
    <w:rsid w:val="00091FA4"/>
    <w:rsid w:val="000967A2"/>
    <w:rsid w:val="000A11B8"/>
    <w:rsid w:val="000A1FDD"/>
    <w:rsid w:val="000A4035"/>
    <w:rsid w:val="000A69AA"/>
    <w:rsid w:val="000A71A3"/>
    <w:rsid w:val="000B2127"/>
    <w:rsid w:val="000B5480"/>
    <w:rsid w:val="000B79BD"/>
    <w:rsid w:val="000C59C5"/>
    <w:rsid w:val="000C7A43"/>
    <w:rsid w:val="000D06A5"/>
    <w:rsid w:val="000D76CE"/>
    <w:rsid w:val="000E6EFA"/>
    <w:rsid w:val="000F1C4F"/>
    <w:rsid w:val="000F41A2"/>
    <w:rsid w:val="00104B8A"/>
    <w:rsid w:val="0010619E"/>
    <w:rsid w:val="00120321"/>
    <w:rsid w:val="001205BC"/>
    <w:rsid w:val="001215BE"/>
    <w:rsid w:val="00124F0C"/>
    <w:rsid w:val="001355FD"/>
    <w:rsid w:val="00146256"/>
    <w:rsid w:val="001465EF"/>
    <w:rsid w:val="00146844"/>
    <w:rsid w:val="00150620"/>
    <w:rsid w:val="00151EE1"/>
    <w:rsid w:val="00152B09"/>
    <w:rsid w:val="001541EB"/>
    <w:rsid w:val="001568D8"/>
    <w:rsid w:val="001643E2"/>
    <w:rsid w:val="0017253D"/>
    <w:rsid w:val="001753A1"/>
    <w:rsid w:val="00176833"/>
    <w:rsid w:val="00181E19"/>
    <w:rsid w:val="00182F7E"/>
    <w:rsid w:val="001908AD"/>
    <w:rsid w:val="001A7FD1"/>
    <w:rsid w:val="001B1129"/>
    <w:rsid w:val="001B20F0"/>
    <w:rsid w:val="001B3636"/>
    <w:rsid w:val="001B6A6C"/>
    <w:rsid w:val="001B6B79"/>
    <w:rsid w:val="001B70F5"/>
    <w:rsid w:val="001C4E46"/>
    <w:rsid w:val="001D06BB"/>
    <w:rsid w:val="001D09AF"/>
    <w:rsid w:val="001D6188"/>
    <w:rsid w:val="001D7301"/>
    <w:rsid w:val="001E5494"/>
    <w:rsid w:val="001E6FB1"/>
    <w:rsid w:val="001E79BF"/>
    <w:rsid w:val="001F1685"/>
    <w:rsid w:val="00201F6B"/>
    <w:rsid w:val="00203001"/>
    <w:rsid w:val="00203816"/>
    <w:rsid w:val="0021548F"/>
    <w:rsid w:val="00215E89"/>
    <w:rsid w:val="00221484"/>
    <w:rsid w:val="00224333"/>
    <w:rsid w:val="0022646E"/>
    <w:rsid w:val="0022661F"/>
    <w:rsid w:val="00226B40"/>
    <w:rsid w:val="002330A9"/>
    <w:rsid w:val="00235E89"/>
    <w:rsid w:val="00236D4A"/>
    <w:rsid w:val="00240EE4"/>
    <w:rsid w:val="002424C8"/>
    <w:rsid w:val="00243484"/>
    <w:rsid w:val="0024710D"/>
    <w:rsid w:val="002552E6"/>
    <w:rsid w:val="0027081B"/>
    <w:rsid w:val="00285D6E"/>
    <w:rsid w:val="00286FA8"/>
    <w:rsid w:val="00287E64"/>
    <w:rsid w:val="00292841"/>
    <w:rsid w:val="0029477C"/>
    <w:rsid w:val="0029504D"/>
    <w:rsid w:val="002A00AD"/>
    <w:rsid w:val="002A3DF4"/>
    <w:rsid w:val="002A6E47"/>
    <w:rsid w:val="002B33B0"/>
    <w:rsid w:val="002B4F17"/>
    <w:rsid w:val="002C7A7C"/>
    <w:rsid w:val="002D4EDD"/>
    <w:rsid w:val="002D71CA"/>
    <w:rsid w:val="002E1B8D"/>
    <w:rsid w:val="002E69C3"/>
    <w:rsid w:val="002F5F54"/>
    <w:rsid w:val="00301496"/>
    <w:rsid w:val="003053A8"/>
    <w:rsid w:val="00306A29"/>
    <w:rsid w:val="00307355"/>
    <w:rsid w:val="003135D5"/>
    <w:rsid w:val="003172D6"/>
    <w:rsid w:val="00320436"/>
    <w:rsid w:val="003262B9"/>
    <w:rsid w:val="00326C86"/>
    <w:rsid w:val="003368E8"/>
    <w:rsid w:val="00337BE2"/>
    <w:rsid w:val="00340B52"/>
    <w:rsid w:val="0034256E"/>
    <w:rsid w:val="00343ACD"/>
    <w:rsid w:val="0034570E"/>
    <w:rsid w:val="00351E50"/>
    <w:rsid w:val="00354988"/>
    <w:rsid w:val="00354AE8"/>
    <w:rsid w:val="00361C07"/>
    <w:rsid w:val="00364DCC"/>
    <w:rsid w:val="003730D8"/>
    <w:rsid w:val="00380876"/>
    <w:rsid w:val="0038650E"/>
    <w:rsid w:val="003875DB"/>
    <w:rsid w:val="00397C72"/>
    <w:rsid w:val="003A2604"/>
    <w:rsid w:val="003A2734"/>
    <w:rsid w:val="003A674D"/>
    <w:rsid w:val="003C4129"/>
    <w:rsid w:val="003D47AE"/>
    <w:rsid w:val="003E5F91"/>
    <w:rsid w:val="003E607E"/>
    <w:rsid w:val="003F2268"/>
    <w:rsid w:val="003F3A88"/>
    <w:rsid w:val="003F77C7"/>
    <w:rsid w:val="004006A9"/>
    <w:rsid w:val="00406C3C"/>
    <w:rsid w:val="00407D65"/>
    <w:rsid w:val="00410C20"/>
    <w:rsid w:val="00413B7A"/>
    <w:rsid w:val="00422BBD"/>
    <w:rsid w:val="004344BE"/>
    <w:rsid w:val="00437C6B"/>
    <w:rsid w:val="00440A06"/>
    <w:rsid w:val="00441F1A"/>
    <w:rsid w:val="004423DA"/>
    <w:rsid w:val="00444D10"/>
    <w:rsid w:val="0044552B"/>
    <w:rsid w:val="00456A72"/>
    <w:rsid w:val="00475E45"/>
    <w:rsid w:val="00477ACE"/>
    <w:rsid w:val="00487B27"/>
    <w:rsid w:val="00490220"/>
    <w:rsid w:val="004A3D1F"/>
    <w:rsid w:val="004B4664"/>
    <w:rsid w:val="004B7AAD"/>
    <w:rsid w:val="004C4A18"/>
    <w:rsid w:val="004C68F4"/>
    <w:rsid w:val="004D54A2"/>
    <w:rsid w:val="004D7BFE"/>
    <w:rsid w:val="004E2A77"/>
    <w:rsid w:val="004E483F"/>
    <w:rsid w:val="004F2609"/>
    <w:rsid w:val="00501D5B"/>
    <w:rsid w:val="0050516E"/>
    <w:rsid w:val="00511104"/>
    <w:rsid w:val="00511E49"/>
    <w:rsid w:val="00512D73"/>
    <w:rsid w:val="0051609D"/>
    <w:rsid w:val="00522E47"/>
    <w:rsid w:val="00527805"/>
    <w:rsid w:val="005302F1"/>
    <w:rsid w:val="00530F53"/>
    <w:rsid w:val="00534805"/>
    <w:rsid w:val="00536772"/>
    <w:rsid w:val="00541EA7"/>
    <w:rsid w:val="00541F0D"/>
    <w:rsid w:val="0054248E"/>
    <w:rsid w:val="00543D1E"/>
    <w:rsid w:val="00550FA7"/>
    <w:rsid w:val="00571766"/>
    <w:rsid w:val="005807D1"/>
    <w:rsid w:val="00580B1A"/>
    <w:rsid w:val="005A43E2"/>
    <w:rsid w:val="005A6C33"/>
    <w:rsid w:val="005B2350"/>
    <w:rsid w:val="005B2881"/>
    <w:rsid w:val="005C38AD"/>
    <w:rsid w:val="005D2AAE"/>
    <w:rsid w:val="005D3DC8"/>
    <w:rsid w:val="005D5BA8"/>
    <w:rsid w:val="005D68DF"/>
    <w:rsid w:val="005E5BCE"/>
    <w:rsid w:val="005F112A"/>
    <w:rsid w:val="005F36AD"/>
    <w:rsid w:val="005F4E14"/>
    <w:rsid w:val="005F7F57"/>
    <w:rsid w:val="0060455E"/>
    <w:rsid w:val="00613FD3"/>
    <w:rsid w:val="0062587C"/>
    <w:rsid w:val="00637707"/>
    <w:rsid w:val="006402D1"/>
    <w:rsid w:val="006513EE"/>
    <w:rsid w:val="006520F7"/>
    <w:rsid w:val="00665368"/>
    <w:rsid w:val="0067174C"/>
    <w:rsid w:val="00672D86"/>
    <w:rsid w:val="00674555"/>
    <w:rsid w:val="00680E5D"/>
    <w:rsid w:val="006816A4"/>
    <w:rsid w:val="0068758F"/>
    <w:rsid w:val="00691A24"/>
    <w:rsid w:val="00692471"/>
    <w:rsid w:val="006B045B"/>
    <w:rsid w:val="006B7ED4"/>
    <w:rsid w:val="006C038A"/>
    <w:rsid w:val="006C0969"/>
    <w:rsid w:val="006D2DFE"/>
    <w:rsid w:val="006D3F84"/>
    <w:rsid w:val="006D5CDB"/>
    <w:rsid w:val="006D7391"/>
    <w:rsid w:val="006E11B6"/>
    <w:rsid w:val="006E488F"/>
    <w:rsid w:val="006F7AF8"/>
    <w:rsid w:val="00701E2B"/>
    <w:rsid w:val="00703361"/>
    <w:rsid w:val="00706797"/>
    <w:rsid w:val="00716D7F"/>
    <w:rsid w:val="00717123"/>
    <w:rsid w:val="00717D7C"/>
    <w:rsid w:val="00722CCA"/>
    <w:rsid w:val="007256B7"/>
    <w:rsid w:val="007308EA"/>
    <w:rsid w:val="00732B32"/>
    <w:rsid w:val="0073360B"/>
    <w:rsid w:val="007345AD"/>
    <w:rsid w:val="007416BA"/>
    <w:rsid w:val="007444D1"/>
    <w:rsid w:val="00751B44"/>
    <w:rsid w:val="00756EC2"/>
    <w:rsid w:val="0076361B"/>
    <w:rsid w:val="00772AA3"/>
    <w:rsid w:val="007848E1"/>
    <w:rsid w:val="00784B38"/>
    <w:rsid w:val="00785AFF"/>
    <w:rsid w:val="0078710A"/>
    <w:rsid w:val="00795718"/>
    <w:rsid w:val="007966D2"/>
    <w:rsid w:val="007B0A1E"/>
    <w:rsid w:val="007B629C"/>
    <w:rsid w:val="007C0025"/>
    <w:rsid w:val="007C021E"/>
    <w:rsid w:val="007C5C20"/>
    <w:rsid w:val="007C7BE3"/>
    <w:rsid w:val="007D1F1E"/>
    <w:rsid w:val="007D4818"/>
    <w:rsid w:val="007E2ABA"/>
    <w:rsid w:val="007E4EE5"/>
    <w:rsid w:val="007F493F"/>
    <w:rsid w:val="008038CC"/>
    <w:rsid w:val="00805066"/>
    <w:rsid w:val="008055AC"/>
    <w:rsid w:val="00814C0F"/>
    <w:rsid w:val="00815892"/>
    <w:rsid w:val="00821AC4"/>
    <w:rsid w:val="0083792B"/>
    <w:rsid w:val="00841ED4"/>
    <w:rsid w:val="008470E2"/>
    <w:rsid w:val="00856B4F"/>
    <w:rsid w:val="00860F0C"/>
    <w:rsid w:val="00865E88"/>
    <w:rsid w:val="00877276"/>
    <w:rsid w:val="008804DB"/>
    <w:rsid w:val="00884801"/>
    <w:rsid w:val="008929D7"/>
    <w:rsid w:val="008952DB"/>
    <w:rsid w:val="008A71BE"/>
    <w:rsid w:val="008C0725"/>
    <w:rsid w:val="008C0AE8"/>
    <w:rsid w:val="008C0BF7"/>
    <w:rsid w:val="008C1668"/>
    <w:rsid w:val="008C517B"/>
    <w:rsid w:val="008D07FF"/>
    <w:rsid w:val="008D38C0"/>
    <w:rsid w:val="008D4E64"/>
    <w:rsid w:val="008E18EC"/>
    <w:rsid w:val="008E1996"/>
    <w:rsid w:val="008E20BF"/>
    <w:rsid w:val="008E69C7"/>
    <w:rsid w:val="008F1E43"/>
    <w:rsid w:val="008F6456"/>
    <w:rsid w:val="00902774"/>
    <w:rsid w:val="00903BE6"/>
    <w:rsid w:val="00922A08"/>
    <w:rsid w:val="009247CD"/>
    <w:rsid w:val="009250E6"/>
    <w:rsid w:val="00933FF7"/>
    <w:rsid w:val="00947598"/>
    <w:rsid w:val="00950B3E"/>
    <w:rsid w:val="009546A4"/>
    <w:rsid w:val="009579F5"/>
    <w:rsid w:val="00961ED8"/>
    <w:rsid w:val="0096623B"/>
    <w:rsid w:val="0097489C"/>
    <w:rsid w:val="00975A75"/>
    <w:rsid w:val="00985000"/>
    <w:rsid w:val="009973C4"/>
    <w:rsid w:val="009A1BCC"/>
    <w:rsid w:val="009A3EEB"/>
    <w:rsid w:val="009B04ED"/>
    <w:rsid w:val="009B6E5D"/>
    <w:rsid w:val="009C0E7C"/>
    <w:rsid w:val="009C2AA4"/>
    <w:rsid w:val="009C3B7A"/>
    <w:rsid w:val="009D467F"/>
    <w:rsid w:val="009E4C4E"/>
    <w:rsid w:val="009E4DA0"/>
    <w:rsid w:val="009F7600"/>
    <w:rsid w:val="00A1159D"/>
    <w:rsid w:val="00A21B55"/>
    <w:rsid w:val="00A40C7D"/>
    <w:rsid w:val="00A462ED"/>
    <w:rsid w:val="00A52BDA"/>
    <w:rsid w:val="00A619D7"/>
    <w:rsid w:val="00A62120"/>
    <w:rsid w:val="00A63C0C"/>
    <w:rsid w:val="00A6694B"/>
    <w:rsid w:val="00A701DD"/>
    <w:rsid w:val="00A72374"/>
    <w:rsid w:val="00A74301"/>
    <w:rsid w:val="00A752F0"/>
    <w:rsid w:val="00A82DA9"/>
    <w:rsid w:val="00A844D8"/>
    <w:rsid w:val="00A8752B"/>
    <w:rsid w:val="00A91AB5"/>
    <w:rsid w:val="00AA677C"/>
    <w:rsid w:val="00AC3447"/>
    <w:rsid w:val="00AC76F8"/>
    <w:rsid w:val="00AD1AC3"/>
    <w:rsid w:val="00AD37DE"/>
    <w:rsid w:val="00AD4ACB"/>
    <w:rsid w:val="00AD4F9C"/>
    <w:rsid w:val="00AE0A19"/>
    <w:rsid w:val="00AE3163"/>
    <w:rsid w:val="00AE7CB9"/>
    <w:rsid w:val="00AF60EC"/>
    <w:rsid w:val="00B102D4"/>
    <w:rsid w:val="00B1385A"/>
    <w:rsid w:val="00B16303"/>
    <w:rsid w:val="00B21E00"/>
    <w:rsid w:val="00B221DC"/>
    <w:rsid w:val="00B3134B"/>
    <w:rsid w:val="00B34F61"/>
    <w:rsid w:val="00B53D55"/>
    <w:rsid w:val="00B54F26"/>
    <w:rsid w:val="00B62832"/>
    <w:rsid w:val="00B7016E"/>
    <w:rsid w:val="00B755C2"/>
    <w:rsid w:val="00B84E4E"/>
    <w:rsid w:val="00B866DB"/>
    <w:rsid w:val="00BA1549"/>
    <w:rsid w:val="00BB6781"/>
    <w:rsid w:val="00BC1B46"/>
    <w:rsid w:val="00BC7819"/>
    <w:rsid w:val="00BD0B5B"/>
    <w:rsid w:val="00BD290E"/>
    <w:rsid w:val="00BD53CD"/>
    <w:rsid w:val="00BD5AEF"/>
    <w:rsid w:val="00BD7C5A"/>
    <w:rsid w:val="00BE03DA"/>
    <w:rsid w:val="00BE1709"/>
    <w:rsid w:val="00BE7682"/>
    <w:rsid w:val="00BE7B54"/>
    <w:rsid w:val="00BF291F"/>
    <w:rsid w:val="00BF4E15"/>
    <w:rsid w:val="00BF5E71"/>
    <w:rsid w:val="00C00863"/>
    <w:rsid w:val="00C10567"/>
    <w:rsid w:val="00C1198A"/>
    <w:rsid w:val="00C16A20"/>
    <w:rsid w:val="00C17995"/>
    <w:rsid w:val="00C25D46"/>
    <w:rsid w:val="00C334D1"/>
    <w:rsid w:val="00C428B7"/>
    <w:rsid w:val="00C45C59"/>
    <w:rsid w:val="00C57CF0"/>
    <w:rsid w:val="00C61028"/>
    <w:rsid w:val="00C6552F"/>
    <w:rsid w:val="00C7371D"/>
    <w:rsid w:val="00C75A7F"/>
    <w:rsid w:val="00C830AE"/>
    <w:rsid w:val="00C856CB"/>
    <w:rsid w:val="00C87AAE"/>
    <w:rsid w:val="00C95AE5"/>
    <w:rsid w:val="00CA11E5"/>
    <w:rsid w:val="00CB0849"/>
    <w:rsid w:val="00CB19BE"/>
    <w:rsid w:val="00CB22A4"/>
    <w:rsid w:val="00CC3227"/>
    <w:rsid w:val="00CC32F9"/>
    <w:rsid w:val="00CC360A"/>
    <w:rsid w:val="00CC6723"/>
    <w:rsid w:val="00CC7A9D"/>
    <w:rsid w:val="00CD0757"/>
    <w:rsid w:val="00CE41BF"/>
    <w:rsid w:val="00CE6301"/>
    <w:rsid w:val="00CE7454"/>
    <w:rsid w:val="00CF1A73"/>
    <w:rsid w:val="00D00527"/>
    <w:rsid w:val="00D02163"/>
    <w:rsid w:val="00D06C39"/>
    <w:rsid w:val="00D07C17"/>
    <w:rsid w:val="00D07EF8"/>
    <w:rsid w:val="00D10CEB"/>
    <w:rsid w:val="00D11C36"/>
    <w:rsid w:val="00D11DA1"/>
    <w:rsid w:val="00D12B31"/>
    <w:rsid w:val="00D176DE"/>
    <w:rsid w:val="00D2172F"/>
    <w:rsid w:val="00D24C25"/>
    <w:rsid w:val="00D250F2"/>
    <w:rsid w:val="00D25774"/>
    <w:rsid w:val="00D2675F"/>
    <w:rsid w:val="00D340C1"/>
    <w:rsid w:val="00D4225E"/>
    <w:rsid w:val="00D51EBE"/>
    <w:rsid w:val="00D57D11"/>
    <w:rsid w:val="00D63FB3"/>
    <w:rsid w:val="00D66F69"/>
    <w:rsid w:val="00D70B1E"/>
    <w:rsid w:val="00D77C56"/>
    <w:rsid w:val="00D934EC"/>
    <w:rsid w:val="00DA6270"/>
    <w:rsid w:val="00DA7BFA"/>
    <w:rsid w:val="00DA7D92"/>
    <w:rsid w:val="00DB20FC"/>
    <w:rsid w:val="00DB7792"/>
    <w:rsid w:val="00DC39BD"/>
    <w:rsid w:val="00DC7360"/>
    <w:rsid w:val="00DD3093"/>
    <w:rsid w:val="00DD5016"/>
    <w:rsid w:val="00DE1175"/>
    <w:rsid w:val="00DE4B76"/>
    <w:rsid w:val="00DF0A0E"/>
    <w:rsid w:val="00E029CF"/>
    <w:rsid w:val="00E053B1"/>
    <w:rsid w:val="00E0597D"/>
    <w:rsid w:val="00E05C5E"/>
    <w:rsid w:val="00E1261A"/>
    <w:rsid w:val="00E203D3"/>
    <w:rsid w:val="00E24B37"/>
    <w:rsid w:val="00E24EC1"/>
    <w:rsid w:val="00E32AA7"/>
    <w:rsid w:val="00E362BB"/>
    <w:rsid w:val="00E42AD2"/>
    <w:rsid w:val="00E564E1"/>
    <w:rsid w:val="00E732C3"/>
    <w:rsid w:val="00E73944"/>
    <w:rsid w:val="00E9519F"/>
    <w:rsid w:val="00EB1398"/>
    <w:rsid w:val="00EB1BA0"/>
    <w:rsid w:val="00EC71D5"/>
    <w:rsid w:val="00ED0F9B"/>
    <w:rsid w:val="00ED4A59"/>
    <w:rsid w:val="00EE0398"/>
    <w:rsid w:val="00EF4B15"/>
    <w:rsid w:val="00EF611A"/>
    <w:rsid w:val="00F007FC"/>
    <w:rsid w:val="00F0614D"/>
    <w:rsid w:val="00F1020B"/>
    <w:rsid w:val="00F2106F"/>
    <w:rsid w:val="00F214B0"/>
    <w:rsid w:val="00F318B1"/>
    <w:rsid w:val="00F34BFC"/>
    <w:rsid w:val="00F37C10"/>
    <w:rsid w:val="00F407CD"/>
    <w:rsid w:val="00F4480A"/>
    <w:rsid w:val="00F465C3"/>
    <w:rsid w:val="00F54306"/>
    <w:rsid w:val="00F61DF3"/>
    <w:rsid w:val="00F62707"/>
    <w:rsid w:val="00F70C9F"/>
    <w:rsid w:val="00F74BBF"/>
    <w:rsid w:val="00F91F89"/>
    <w:rsid w:val="00FA6E4E"/>
    <w:rsid w:val="00FA79AD"/>
    <w:rsid w:val="00FA7EE3"/>
    <w:rsid w:val="00FB05DD"/>
    <w:rsid w:val="00FB6DCF"/>
    <w:rsid w:val="00FC5EFE"/>
    <w:rsid w:val="00FC7DC1"/>
    <w:rsid w:val="00FD2B71"/>
    <w:rsid w:val="00FD3487"/>
    <w:rsid w:val="00FD7B84"/>
    <w:rsid w:val="00FD7BCA"/>
    <w:rsid w:val="00FE731A"/>
    <w:rsid w:val="00FF5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7C2311"/>
  <w15:docId w15:val="{3630EA64-82D1-43B4-A83B-83EDC147E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1B8D"/>
    <w:rPr>
      <w:rFonts w:ascii="Arial" w:eastAsiaTheme="minorEastAsia" w:hAnsi="Arial"/>
      <w:sz w:val="18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BA1549"/>
    <w:pPr>
      <w:keepNext/>
      <w:keepLines/>
      <w:spacing w:before="360" w:after="360"/>
      <w:outlineLvl w:val="0"/>
    </w:pPr>
    <w:rPr>
      <w:rFonts w:eastAsiaTheme="majorEastAsia" w:cstheme="minorHAnsi"/>
      <w:b/>
      <w:bCs/>
      <w:color w:val="AF2A2E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A1549"/>
    <w:pPr>
      <w:keepNext/>
      <w:keepLines/>
      <w:spacing w:before="160" w:after="120" w:line="240" w:lineRule="auto"/>
      <w:outlineLvl w:val="1"/>
    </w:pPr>
    <w:rPr>
      <w:rFonts w:eastAsiaTheme="majorEastAsia" w:cstheme="majorBidi"/>
      <w:b/>
      <w:color w:val="AF2A2E"/>
      <w:sz w:val="32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73A78"/>
    <w:pPr>
      <w:keepNext/>
      <w:keepLines/>
      <w:spacing w:before="40" w:after="0"/>
      <w:outlineLvl w:val="2"/>
    </w:pPr>
    <w:rPr>
      <w:rFonts w:eastAsiaTheme="majorEastAsia" w:cstheme="majorBidi"/>
      <w:color w:val="AF2A2E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073A78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AF2A2E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CC360A"/>
    <w:pPr>
      <w:keepNext/>
      <w:keepLines/>
      <w:spacing w:before="40" w:after="0" w:line="240" w:lineRule="auto"/>
      <w:outlineLvl w:val="4"/>
    </w:pPr>
    <w:rPr>
      <w:rFonts w:eastAsiaTheme="majorEastAsia" w:cstheme="majorBidi"/>
      <w:b/>
      <w:bCs/>
      <w:color w:val="000000" w:themeColor="text1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073A78"/>
    <w:pPr>
      <w:keepNext/>
      <w:keepLines/>
      <w:spacing w:before="40" w:after="0"/>
      <w:outlineLvl w:val="5"/>
    </w:pPr>
    <w:rPr>
      <w:rFonts w:eastAsiaTheme="majorEastAsia" w:cstheme="majorBidi"/>
      <w:color w:val="1F3763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073A78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1F3763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BA1549"/>
    <w:pPr>
      <w:spacing w:after="0" w:line="240" w:lineRule="auto"/>
      <w:contextualSpacing/>
    </w:pPr>
    <w:rPr>
      <w:rFonts w:eastAsiaTheme="majorEastAsia" w:cstheme="majorBidi"/>
      <w:b/>
      <w:color w:val="C00000"/>
      <w:spacing w:val="-10"/>
      <w:kern w:val="28"/>
      <w:sz w:val="84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A1549"/>
    <w:rPr>
      <w:rFonts w:ascii="Arial" w:eastAsiaTheme="majorEastAsia" w:hAnsi="Arial" w:cstheme="majorBidi"/>
      <w:b/>
      <w:color w:val="C00000"/>
      <w:spacing w:val="-10"/>
      <w:kern w:val="28"/>
      <w:sz w:val="84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BA1549"/>
    <w:rPr>
      <w:rFonts w:ascii="Arial" w:eastAsiaTheme="majorEastAsia" w:hAnsi="Arial" w:cstheme="minorHAnsi"/>
      <w:b/>
      <w:bCs/>
      <w:color w:val="AF2A2E"/>
      <w:sz w:val="40"/>
      <w:szCs w:val="40"/>
    </w:rPr>
  </w:style>
  <w:style w:type="table" w:styleId="Tabel-Gitter">
    <w:name w:val="Table Grid"/>
    <w:basedOn w:val="Tabel-Normal"/>
    <w:uiPriority w:val="59"/>
    <w:rsid w:val="00C45C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A619D7"/>
    <w:pPr>
      <w:spacing w:after="200" w:line="276" w:lineRule="auto"/>
      <w:ind w:left="720"/>
      <w:contextualSpacing/>
    </w:pPr>
  </w:style>
  <w:style w:type="character" w:customStyle="1" w:styleId="Overskrift2Tegn">
    <w:name w:val="Overskrift 2 Tegn"/>
    <w:basedOn w:val="Standardskrifttypeiafsnit"/>
    <w:link w:val="Overskrift2"/>
    <w:uiPriority w:val="9"/>
    <w:rsid w:val="00BA1549"/>
    <w:rPr>
      <w:rFonts w:ascii="Arial" w:eastAsiaTheme="majorEastAsia" w:hAnsi="Arial" w:cstheme="majorBidi"/>
      <w:b/>
      <w:color w:val="AF2A2E"/>
      <w:sz w:val="32"/>
      <w:szCs w:val="26"/>
    </w:rPr>
  </w:style>
  <w:style w:type="paragraph" w:styleId="Ingenafstand">
    <w:name w:val="No Spacing"/>
    <w:link w:val="IngenafstandTegn"/>
    <w:uiPriority w:val="1"/>
    <w:qFormat/>
    <w:rsid w:val="00073A78"/>
    <w:pPr>
      <w:spacing w:after="0" w:line="240" w:lineRule="auto"/>
    </w:pPr>
    <w:rPr>
      <w:rFonts w:ascii="Arial" w:hAnsi="Arial"/>
    </w:rPr>
  </w:style>
  <w:style w:type="paragraph" w:customStyle="1" w:styleId="Default">
    <w:name w:val="Default"/>
    <w:rsid w:val="0030149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idehoved">
    <w:name w:val="header"/>
    <w:basedOn w:val="Normal"/>
    <w:link w:val="SidehovedTegn"/>
    <w:uiPriority w:val="99"/>
    <w:unhideWhenUsed/>
    <w:rsid w:val="007C00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C0025"/>
  </w:style>
  <w:style w:type="paragraph" w:styleId="Sidefod">
    <w:name w:val="footer"/>
    <w:basedOn w:val="Normal"/>
    <w:link w:val="SidefodTegn"/>
    <w:uiPriority w:val="99"/>
    <w:unhideWhenUsed/>
    <w:rsid w:val="007C00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C0025"/>
  </w:style>
  <w:style w:type="character" w:customStyle="1" w:styleId="Overskrift3Tegn">
    <w:name w:val="Overskrift 3 Tegn"/>
    <w:basedOn w:val="Standardskrifttypeiafsnit"/>
    <w:link w:val="Overskrift3"/>
    <w:uiPriority w:val="9"/>
    <w:rsid w:val="00073A78"/>
    <w:rPr>
      <w:rFonts w:ascii="Arial" w:eastAsiaTheme="majorEastAsia" w:hAnsi="Arial" w:cstheme="majorBidi"/>
      <w:color w:val="AF2A2E"/>
      <w:sz w:val="24"/>
      <w:szCs w:val="2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66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6694B"/>
    <w:rPr>
      <w:rFonts w:ascii="Tahoma" w:hAnsi="Tahoma" w:cs="Tahoma"/>
      <w:sz w:val="16"/>
      <w:szCs w:val="16"/>
    </w:rPr>
  </w:style>
  <w:style w:type="paragraph" w:styleId="Overskrift">
    <w:name w:val="TOC Heading"/>
    <w:basedOn w:val="Overskrift1"/>
    <w:next w:val="Normal"/>
    <w:uiPriority w:val="39"/>
    <w:unhideWhenUsed/>
    <w:qFormat/>
    <w:rsid w:val="001E79BF"/>
    <w:pPr>
      <w:outlineLvl w:val="9"/>
    </w:pPr>
    <w:rPr>
      <w:b w:val="0"/>
      <w:bCs w:val="0"/>
      <w:lang w:eastAsia="da-DK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1E79BF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unhideWhenUsed/>
    <w:rsid w:val="001E79BF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unhideWhenUsed/>
    <w:rsid w:val="001E79BF"/>
    <w:pPr>
      <w:spacing w:after="100"/>
      <w:ind w:left="440"/>
    </w:pPr>
  </w:style>
  <w:style w:type="character" w:styleId="Hyperlink">
    <w:name w:val="Hyperlink"/>
    <w:basedOn w:val="Standardskrifttypeiafsnit"/>
    <w:uiPriority w:val="99"/>
    <w:unhideWhenUsed/>
    <w:rsid w:val="001E79BF"/>
    <w:rPr>
      <w:color w:val="0563C1" w:themeColor="hyperlink"/>
      <w:u w:val="single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8E69C7"/>
    <w:pPr>
      <w:spacing w:after="0" w:line="240" w:lineRule="auto"/>
    </w:pPr>
    <w:rPr>
      <w:i/>
      <w:szCs w:val="1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8E69C7"/>
    <w:rPr>
      <w:rFonts w:eastAsiaTheme="minorEastAsia"/>
      <w:i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1D06BB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1D06BB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1D06BB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1D06B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1D06BB"/>
    <w:rPr>
      <w:b/>
      <w:bCs/>
      <w:sz w:val="20"/>
      <w:szCs w:val="20"/>
    </w:rPr>
  </w:style>
  <w:style w:type="character" w:styleId="Sidetal">
    <w:name w:val="page number"/>
    <w:basedOn w:val="Standardskrifttypeiafsnit"/>
    <w:uiPriority w:val="99"/>
    <w:semiHidden/>
    <w:unhideWhenUsed/>
    <w:rsid w:val="00530F53"/>
  </w:style>
  <w:style w:type="character" w:customStyle="1" w:styleId="Overskrift4Tegn">
    <w:name w:val="Overskrift 4 Tegn"/>
    <w:basedOn w:val="Standardskrifttypeiafsnit"/>
    <w:link w:val="Overskrift4"/>
    <w:uiPriority w:val="9"/>
    <w:rsid w:val="00073A78"/>
    <w:rPr>
      <w:rFonts w:ascii="Arial" w:eastAsiaTheme="majorEastAsia" w:hAnsi="Arial" w:cstheme="majorBidi"/>
      <w:i/>
      <w:iCs/>
      <w:color w:val="AF2A2E"/>
    </w:rPr>
  </w:style>
  <w:style w:type="character" w:styleId="Kraftigfremhvning">
    <w:name w:val="Intense Emphasis"/>
    <w:uiPriority w:val="21"/>
    <w:qFormat/>
    <w:rsid w:val="006B045B"/>
  </w:style>
  <w:style w:type="table" w:styleId="Listetabel6-farverig-farve2">
    <w:name w:val="List Table 6 Colorful Accent 2"/>
    <w:aliases w:val="Rådgivning02"/>
    <w:basedOn w:val="Tabel-Normal"/>
    <w:uiPriority w:val="51"/>
    <w:rsid w:val="00CC360A"/>
    <w:pPr>
      <w:spacing w:after="0" w:line="240" w:lineRule="auto"/>
    </w:pPr>
    <w:rPr>
      <w:rFonts w:cs="Times New Roman (Brødtekst CS)"/>
      <w:color w:val="000000" w:themeColor="text1"/>
    </w:rPr>
    <w:tblPr>
      <w:tblStyleRowBandSize w:val="1"/>
      <w:tblStyleColBandSize w:val="1"/>
      <w:tblBorders>
        <w:top w:val="single" w:sz="4" w:space="0" w:color="AF2A2E"/>
        <w:bottom w:val="single" w:sz="4" w:space="0" w:color="AF2A2E"/>
      </w:tblBorders>
    </w:tblPr>
    <w:tcPr>
      <w:shd w:val="clear" w:color="auto" w:fill="FFFFFF" w:themeFill="background1"/>
      <w:vAlign w:val="center"/>
    </w:tc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ittertabel2-farve2">
    <w:name w:val="Grid Table 2 Accent 2"/>
    <w:basedOn w:val="Tabel-Normal"/>
    <w:uiPriority w:val="47"/>
    <w:rsid w:val="00CC36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bottom w:val="single" w:sz="4" w:space="0" w:color="AF2A2E"/>
        <w:insideH w:val="single" w:sz="4" w:space="0" w:color="AF2A2E"/>
        <w:insideV w:val="single" w:sz="4" w:space="0" w:color="AF2A2E"/>
      </w:tblBorders>
    </w:tblPr>
    <w:tcPr>
      <w:vAlign w:val="center"/>
    </w:tc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Citat">
    <w:name w:val="Quote"/>
    <w:basedOn w:val="Normal"/>
    <w:next w:val="Normal"/>
    <w:link w:val="CitatTegn"/>
    <w:uiPriority w:val="29"/>
    <w:qFormat/>
    <w:rsid w:val="00E564E1"/>
    <w:pPr>
      <w:spacing w:after="0" w:line="240" w:lineRule="auto"/>
    </w:pPr>
    <w:rPr>
      <w:rFonts w:asciiTheme="majorHAnsi" w:hAnsiTheme="majorHAnsi" w:cstheme="majorHAnsi"/>
      <w:i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29"/>
    <w:rsid w:val="00E564E1"/>
    <w:rPr>
      <w:rFonts w:asciiTheme="majorHAnsi" w:eastAsiaTheme="minorEastAsia" w:hAnsiTheme="majorHAnsi" w:cstheme="majorHAnsi"/>
      <w:i/>
      <w:iCs/>
      <w:color w:val="000000" w:themeColor="text1"/>
    </w:rPr>
  </w:style>
  <w:style w:type="table" w:styleId="Gittertabel1-lys-farve2">
    <w:name w:val="Grid Table 1 Light Accent 2"/>
    <w:basedOn w:val="Tabel-Normal"/>
    <w:uiPriority w:val="46"/>
    <w:rsid w:val="00CC360A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2">
    <w:name w:val="Grid Table 2"/>
    <w:basedOn w:val="Tabel-Normal"/>
    <w:uiPriority w:val="47"/>
    <w:rsid w:val="00CC360A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2-farve6">
    <w:name w:val="Grid Table 2 Accent 6"/>
    <w:basedOn w:val="Tabel-Normal"/>
    <w:uiPriority w:val="47"/>
    <w:rsid w:val="00CC360A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Overskrift5Tegn">
    <w:name w:val="Overskrift 5 Tegn"/>
    <w:basedOn w:val="Standardskrifttypeiafsnit"/>
    <w:link w:val="Overskrift5"/>
    <w:uiPriority w:val="9"/>
    <w:rsid w:val="00CC360A"/>
    <w:rPr>
      <w:rFonts w:eastAsiaTheme="majorEastAsia" w:cstheme="majorBidi"/>
      <w:b/>
      <w:bCs/>
      <w:color w:val="000000" w:themeColor="text1"/>
    </w:rPr>
  </w:style>
  <w:style w:type="character" w:customStyle="1" w:styleId="Overskrift6Tegn">
    <w:name w:val="Overskrift 6 Tegn"/>
    <w:basedOn w:val="Standardskrifttypeiafsnit"/>
    <w:link w:val="Overskrift6"/>
    <w:uiPriority w:val="9"/>
    <w:rsid w:val="00073A78"/>
    <w:rPr>
      <w:rFonts w:ascii="Arial" w:eastAsiaTheme="majorEastAsia" w:hAnsi="Arial" w:cstheme="majorBidi"/>
      <w:color w:val="1F3763" w:themeColor="accent1" w:themeShade="7F"/>
    </w:rPr>
  </w:style>
  <w:style w:type="table" w:styleId="Tabelgitter-lys">
    <w:name w:val="Grid Table Light"/>
    <w:basedOn w:val="Tabel-Normal"/>
    <w:uiPriority w:val="40"/>
    <w:rsid w:val="00CC36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inal">
    <w:name w:val="final"/>
    <w:basedOn w:val="Tabel-Normal"/>
    <w:uiPriority w:val="99"/>
    <w:rsid w:val="006B045B"/>
    <w:pPr>
      <w:spacing w:after="0" w:line="240" w:lineRule="auto"/>
    </w:pPr>
    <w:tblPr/>
    <w:tcPr>
      <w:vAlign w:val="center"/>
    </w:tcPr>
  </w:style>
  <w:style w:type="table" w:styleId="Almindeligtabel5">
    <w:name w:val="Plain Table 5"/>
    <w:basedOn w:val="Tabel-Normal"/>
    <w:uiPriority w:val="45"/>
    <w:rsid w:val="00CC360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ittertabel1-lys-farve5">
    <w:name w:val="Grid Table 1 Light Accent 5"/>
    <w:basedOn w:val="Tabel-Normal"/>
    <w:uiPriority w:val="46"/>
    <w:rsid w:val="00CC360A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6">
    <w:name w:val="Grid Table 1 Light Accent 6"/>
    <w:basedOn w:val="Tabel-Normal"/>
    <w:uiPriority w:val="46"/>
    <w:rsid w:val="00CC360A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lmindeligtabel1">
    <w:name w:val="Plain Table 1"/>
    <w:basedOn w:val="Tabel-Normal"/>
    <w:uiPriority w:val="41"/>
    <w:rsid w:val="00CC360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2">
    <w:name w:val="Plain Table 2"/>
    <w:basedOn w:val="Tabel-Normal"/>
    <w:uiPriority w:val="42"/>
    <w:rsid w:val="00CC360A"/>
    <w:pPr>
      <w:spacing w:after="0" w:line="240" w:lineRule="auto"/>
    </w:pPr>
    <w:tblPr>
      <w:tblStyleRowBandSize w:val="1"/>
      <w:tblStyleColBandSize w:val="1"/>
      <w:tblBorders>
        <w:top w:val="single" w:sz="4" w:space="0" w:color="AF2A2E"/>
        <w:bottom w:val="single" w:sz="4" w:space="0" w:color="AF2A2E"/>
      </w:tblBorders>
    </w:tblPr>
    <w:tcPr>
      <w:vAlign w:val="center"/>
    </w:tc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Listetabel7-farverig-farve2">
    <w:name w:val="List Table 7 Colorful Accent 2"/>
    <w:basedOn w:val="Tabel-Normal"/>
    <w:uiPriority w:val="52"/>
    <w:rsid w:val="006B045B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4">
    <w:name w:val="List Table 7 Colorful Accent 4"/>
    <w:basedOn w:val="Tabel-Normal"/>
    <w:uiPriority w:val="52"/>
    <w:rsid w:val="006B045B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5">
    <w:name w:val="List Table 7 Colorful Accent 5"/>
    <w:basedOn w:val="Tabel-Normal"/>
    <w:uiPriority w:val="52"/>
    <w:rsid w:val="006B045B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ittertabel7-farverig-farve2">
    <w:name w:val="Grid Table 7 Colorful Accent 2"/>
    <w:basedOn w:val="Tabel-Normal"/>
    <w:uiPriority w:val="52"/>
    <w:rsid w:val="006B045B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ittertabel6-farverig-farve6">
    <w:name w:val="Grid Table 6 Colorful Accent 6"/>
    <w:basedOn w:val="Tabel-Normal"/>
    <w:uiPriority w:val="51"/>
    <w:rsid w:val="006B045B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ittertabel6-farverig-farve5">
    <w:name w:val="Grid Table 6 Colorful Accent 5"/>
    <w:basedOn w:val="Tabel-Normal"/>
    <w:uiPriority w:val="51"/>
    <w:rsid w:val="006B045B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ittertabel6-farverig-farve2">
    <w:name w:val="Grid Table 6 Colorful Accent 2"/>
    <w:basedOn w:val="Tabel-Normal"/>
    <w:uiPriority w:val="51"/>
    <w:rsid w:val="006B045B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Fremhv">
    <w:name w:val="Emphasis"/>
    <w:basedOn w:val="Standardskrifttypeiafsnit"/>
    <w:uiPriority w:val="20"/>
    <w:qFormat/>
    <w:rsid w:val="006B045B"/>
    <w:rPr>
      <w:i/>
      <w:iCs/>
    </w:rPr>
  </w:style>
  <w:style w:type="character" w:styleId="Svagfremhvning">
    <w:name w:val="Subtle Emphasis"/>
    <w:basedOn w:val="Kraftigfremhvning"/>
    <w:uiPriority w:val="19"/>
    <w:qFormat/>
    <w:rsid w:val="006B045B"/>
    <w:rPr>
      <w:rFonts w:asciiTheme="minorHAnsi" w:hAnsiTheme="minorHAnsi"/>
      <w:i w:val="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073A78"/>
    <w:rPr>
      <w:rFonts w:ascii="Arial" w:eastAsiaTheme="majorEastAsia" w:hAnsi="Arial" w:cstheme="majorBidi"/>
      <w:i/>
      <w:iCs/>
      <w:color w:val="1F3763" w:themeColor="accent1" w:themeShade="7F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05586F"/>
    <w:rPr>
      <w:rFonts w:ascii="Arial" w:hAnsi="Arial"/>
    </w:rPr>
  </w:style>
  <w:style w:type="paragraph" w:customStyle="1" w:styleId="Afsnitsformat1">
    <w:name w:val="Afsnitsformat 1"/>
    <w:basedOn w:val="Normal"/>
    <w:uiPriority w:val="99"/>
    <w:rsid w:val="00A72374"/>
    <w:pPr>
      <w:autoSpaceDE w:val="0"/>
      <w:autoSpaceDN w:val="0"/>
      <w:adjustRightInd w:val="0"/>
      <w:spacing w:after="0" w:line="288" w:lineRule="auto"/>
      <w:textAlignment w:val="center"/>
    </w:pPr>
    <w:rPr>
      <w:rFonts w:ascii="TitilliumText22L-Regular" w:eastAsiaTheme="minorHAnsi" w:hAnsi="TitilliumText22L-Regular" w:cs="TitilliumText22L-Regular"/>
      <w:color w:val="000000"/>
      <w:sz w:val="24"/>
      <w:szCs w:val="24"/>
    </w:rPr>
  </w:style>
  <w:style w:type="paragraph" w:customStyle="1" w:styleId="demitabel">
    <w:name w:val="demi tabel"/>
    <w:basedOn w:val="Normal"/>
    <w:uiPriority w:val="99"/>
    <w:rsid w:val="00A72374"/>
    <w:pPr>
      <w:suppressAutoHyphens/>
      <w:autoSpaceDE w:val="0"/>
      <w:autoSpaceDN w:val="0"/>
      <w:adjustRightInd w:val="0"/>
      <w:spacing w:after="0" w:line="220" w:lineRule="atLeast"/>
      <w:textAlignment w:val="center"/>
    </w:pPr>
    <w:rPr>
      <w:rFonts w:ascii="FOUNDRYSTERLING-DEMI" w:eastAsiaTheme="minorHAnsi" w:hAnsi="FOUNDRYSTERLING-DEMI" w:cs="FOUNDRYSTERLING-DEMI"/>
      <w:color w:val="000000"/>
      <w:sz w:val="17"/>
      <w:szCs w:val="17"/>
    </w:rPr>
  </w:style>
  <w:style w:type="character" w:customStyle="1" w:styleId="Tegnformat2">
    <w:name w:val="Tegnformat 2"/>
    <w:uiPriority w:val="99"/>
    <w:rsid w:val="00A72374"/>
    <w:rPr>
      <w:i/>
      <w:iCs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46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97631">
          <w:marLeft w:val="123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70453">
          <w:marLeft w:val="152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93731">
          <w:marLeft w:val="152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11564">
          <w:marLeft w:val="123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89309">
          <w:marLeft w:val="152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59219">
          <w:marLeft w:val="152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4103">
          <w:marLeft w:val="152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6925">
          <w:marLeft w:val="123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24150">
          <w:marLeft w:val="152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87503">
          <w:marLeft w:val="152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21136">
          <w:marLeft w:val="152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93985">
          <w:marLeft w:val="152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2510">
          <w:marLeft w:val="123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588">
          <w:marLeft w:val="152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4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16936">
          <w:marLeft w:val="83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03202">
          <w:marLeft w:val="83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se\AppData\Local\Microsoft\Windows\INetCache\Content.Outlook\4I76X4I3\%20R&#229;dgivnings-loggen_ny.dotx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EF0992-F5B2-4B5A-BD38-17C3A2B47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 Rådgivnings-loggen_ny.dotx</Template>
  <TotalTime>243</TotalTime>
  <Pages>8</Pages>
  <Words>534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Rådgivningslog</vt:lpstr>
    </vt:vector>
  </TitlesOfParts>
  <Company>Statens IT</Company>
  <LinksUpToDate>false</LinksUpToDate>
  <CharactersWithSpaces>3787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Rådgivningslog</dc:title>
  <dc:creator>Susanne Pihl Hansen</dc:creator>
  <cp:lastModifiedBy>Nina-Simone Lund Hansen</cp:lastModifiedBy>
  <cp:revision>26</cp:revision>
  <cp:lastPrinted>2025-12-01T09:14:00Z</cp:lastPrinted>
  <dcterms:created xsi:type="dcterms:W3CDTF">2026-02-26T13:22:00Z</dcterms:created>
  <dcterms:modified xsi:type="dcterms:W3CDTF">2026-06-18T08:26:00Z</dcterms:modified>
</cp:coreProperties>
</file>